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8E8" w:rsidRDefault="00723A03">
      <w:r>
        <w:rPr>
          <w:noProof/>
          <w:lang w:eastAsia="de-DE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hteck 1" descr="So bringen Sie Ihre Produkte ins Intern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hteck 1" o:spid="_x0000_s1026" alt="So bringen Sie Ihre Produkte ins Interne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fK2qO0wIAAOgFAAAOAAAAAAAAAAAAAAAAAC4CAABkcnMvZTJvRG9jLnht&#10;bFBLAQItABQABgAIAAAAIQBMoOks2AAAAAMBAAAPAAAAAAAAAAAAAAAAAC0FAABkcnMvZG93bnJl&#10;di54bWxQSwUGAAAAAAQABADzAAAAMg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de-DE"/>
        </w:rPr>
        <w:drawing>
          <wp:inline distT="0" distB="0" distL="0" distR="0">
            <wp:extent cx="2095500" cy="1400175"/>
            <wp:effectExtent l="0" t="0" r="0" b="9525"/>
            <wp:docPr id="2" name="Grafik 2" descr="So bringen Sie Ihre Produkte ins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 bringen Sie Ihre Produkte ins Intern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648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A03"/>
    <w:rsid w:val="003363EB"/>
    <w:rsid w:val="00723A03"/>
    <w:rsid w:val="00B8605B"/>
    <w:rsid w:val="00D6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3A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3A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3A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3A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E61612E5.dotm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Kloster, Simone</dc:creator>
  <cp:lastModifiedBy>Kloster, Simone</cp:lastModifiedBy>
  <cp:revision>1</cp:revision>
  <dcterms:created xsi:type="dcterms:W3CDTF">2020-12-15T13:15:00Z</dcterms:created>
  <dcterms:modified xsi:type="dcterms:W3CDTF">2020-12-15T13:17:00Z</dcterms:modified>
</cp:coreProperties>
</file>