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200E1" w14:textId="77777777" w:rsidR="00520B32" w:rsidRDefault="00520B32" w:rsidP="00DF12B3">
      <w:pPr>
        <w:tabs>
          <w:tab w:val="right" w:pos="5954"/>
        </w:tabs>
        <w:spacing w:line="360" w:lineRule="auto"/>
        <w:rPr>
          <w:rFonts w:cs="Arial"/>
          <w:sz w:val="22"/>
          <w:szCs w:val="22"/>
          <w:u w:val="single"/>
        </w:rPr>
      </w:pPr>
    </w:p>
    <w:p w14:paraId="43D86FDC" w14:textId="18C755E8" w:rsidR="000E2E49" w:rsidRPr="0041532F" w:rsidRDefault="000E2E49" w:rsidP="00DF12B3">
      <w:pPr>
        <w:tabs>
          <w:tab w:val="right" w:pos="5954"/>
        </w:tabs>
        <w:spacing w:line="360" w:lineRule="auto"/>
        <w:rPr>
          <w:rFonts w:cs="Arial"/>
          <w:sz w:val="22"/>
          <w:szCs w:val="22"/>
          <w:u w:val="single"/>
        </w:rPr>
      </w:pPr>
      <w:r w:rsidRPr="0041532F">
        <w:rPr>
          <w:rFonts w:cs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1532F">
        <w:rPr>
          <w:rFonts w:cs="Arial"/>
          <w:sz w:val="22"/>
          <w:szCs w:val="22"/>
          <w:u w:val="single"/>
        </w:rPr>
        <w:instrText xml:space="preserve"> FORMTEXT </w:instrText>
      </w:r>
      <w:r w:rsidRPr="0041532F">
        <w:rPr>
          <w:rFonts w:cs="Arial"/>
          <w:sz w:val="22"/>
          <w:szCs w:val="22"/>
          <w:u w:val="single"/>
        </w:rPr>
      </w:r>
      <w:r w:rsidRPr="0041532F">
        <w:rPr>
          <w:rFonts w:cs="Arial"/>
          <w:sz w:val="22"/>
          <w:szCs w:val="22"/>
          <w:u w:val="single"/>
        </w:rPr>
        <w:fldChar w:fldCharType="separate"/>
      </w:r>
      <w:r w:rsidR="00263E09">
        <w:rPr>
          <w:rFonts w:cs="Arial"/>
          <w:sz w:val="22"/>
          <w:szCs w:val="22"/>
          <w:u w:val="single"/>
        </w:rPr>
        <w:t>Dachdeckerei Repenning GmbH</w:t>
      </w:r>
      <w:r w:rsidRPr="0041532F">
        <w:rPr>
          <w:rFonts w:cs="Arial"/>
          <w:sz w:val="22"/>
          <w:szCs w:val="22"/>
          <w:u w:val="single"/>
        </w:rPr>
        <w:fldChar w:fldCharType="end"/>
      </w:r>
      <w:r w:rsidRPr="0041532F">
        <w:rPr>
          <w:rFonts w:cs="Arial"/>
          <w:sz w:val="22"/>
          <w:szCs w:val="22"/>
          <w:u w:val="single"/>
        </w:rPr>
        <w:tab/>
      </w:r>
    </w:p>
    <w:p w14:paraId="614826A2" w14:textId="77777777" w:rsidR="00A114B5" w:rsidRPr="0041532F" w:rsidRDefault="00DF12B3" w:rsidP="009722A0">
      <w:pPr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 xml:space="preserve">(Name und Anschrift </w:t>
      </w:r>
      <w:r w:rsidR="00502484" w:rsidRPr="0041532F">
        <w:rPr>
          <w:rFonts w:cs="Arial"/>
          <w:sz w:val="22"/>
          <w:szCs w:val="22"/>
        </w:rPr>
        <w:t>des</w:t>
      </w:r>
      <w:r w:rsidR="00A114B5" w:rsidRPr="0041532F">
        <w:rPr>
          <w:rFonts w:cs="Arial"/>
          <w:sz w:val="22"/>
          <w:szCs w:val="22"/>
        </w:rPr>
        <w:t xml:space="preserve"> Zuwendungsempfänger</w:t>
      </w:r>
      <w:r w:rsidR="00502484" w:rsidRPr="0041532F">
        <w:rPr>
          <w:rFonts w:cs="Arial"/>
          <w:sz w:val="22"/>
          <w:szCs w:val="22"/>
        </w:rPr>
        <w:t>s</w:t>
      </w:r>
      <w:r w:rsidR="00A114B5" w:rsidRPr="0041532F">
        <w:rPr>
          <w:rFonts w:cs="Arial"/>
          <w:sz w:val="22"/>
          <w:szCs w:val="22"/>
        </w:rPr>
        <w:t>)</w:t>
      </w:r>
    </w:p>
    <w:p w14:paraId="27FEFB48" w14:textId="77777777" w:rsidR="00A114B5" w:rsidRDefault="00A114B5" w:rsidP="009722A0">
      <w:pPr>
        <w:rPr>
          <w:rFonts w:cs="Arial"/>
          <w:sz w:val="22"/>
          <w:szCs w:val="22"/>
        </w:rPr>
      </w:pPr>
    </w:p>
    <w:p w14:paraId="7BFAB83E" w14:textId="77777777" w:rsidR="00520B32" w:rsidRPr="0041532F" w:rsidRDefault="00520B32" w:rsidP="009722A0">
      <w:pPr>
        <w:rPr>
          <w:rFonts w:cs="Arial"/>
          <w:sz w:val="22"/>
          <w:szCs w:val="22"/>
        </w:rPr>
      </w:pPr>
    </w:p>
    <w:p w14:paraId="5C7B207A" w14:textId="77777777" w:rsidR="00DF12B3" w:rsidRPr="0041532F" w:rsidRDefault="00DF12B3" w:rsidP="009722A0">
      <w:pPr>
        <w:rPr>
          <w:rFonts w:cs="Arial"/>
          <w:sz w:val="22"/>
          <w:szCs w:val="22"/>
        </w:rPr>
      </w:pPr>
    </w:p>
    <w:p w14:paraId="7A99CF32" w14:textId="77777777" w:rsidR="00A114B5" w:rsidRPr="0041532F" w:rsidRDefault="00A114B5" w:rsidP="004D62D1">
      <w:pPr>
        <w:tabs>
          <w:tab w:val="right" w:pos="9000"/>
        </w:tabs>
        <w:rPr>
          <w:rFonts w:cs="Arial"/>
          <w:sz w:val="22"/>
          <w:szCs w:val="22"/>
        </w:rPr>
      </w:pPr>
    </w:p>
    <w:p w14:paraId="79AE9A0F" w14:textId="77777777" w:rsidR="00056669" w:rsidRPr="0041532F" w:rsidRDefault="00567D0A" w:rsidP="00A05B7B">
      <w:pPr>
        <w:tabs>
          <w:tab w:val="right" w:pos="9072"/>
        </w:tabs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WTSH</w:t>
      </w:r>
      <w:r w:rsidR="009314E1" w:rsidRPr="0041532F">
        <w:rPr>
          <w:rFonts w:cs="Arial"/>
          <w:sz w:val="22"/>
          <w:szCs w:val="22"/>
        </w:rPr>
        <w:t xml:space="preserve"> – Wirtschaftsförderung und </w:t>
      </w:r>
      <w:r w:rsidR="00056669" w:rsidRPr="0041532F">
        <w:rPr>
          <w:rFonts w:cs="Arial"/>
          <w:sz w:val="22"/>
          <w:szCs w:val="22"/>
        </w:rPr>
        <w:t>Technologietransfer</w:t>
      </w:r>
    </w:p>
    <w:p w14:paraId="3A593D0B" w14:textId="77777777" w:rsidR="00A114B5" w:rsidRPr="0041532F" w:rsidRDefault="00056669" w:rsidP="00A05B7B">
      <w:pPr>
        <w:tabs>
          <w:tab w:val="right" w:pos="9072"/>
        </w:tabs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Schleswig-Holstein</w:t>
      </w:r>
      <w:r w:rsidR="00567D0A" w:rsidRPr="0041532F">
        <w:rPr>
          <w:rFonts w:cs="Arial"/>
          <w:sz w:val="22"/>
          <w:szCs w:val="22"/>
        </w:rPr>
        <w:t xml:space="preserve"> GmbH</w:t>
      </w:r>
    </w:p>
    <w:p w14:paraId="0C8791C3" w14:textId="77777777" w:rsidR="00FC4525" w:rsidRPr="0041532F" w:rsidRDefault="00056669" w:rsidP="00A05B7B">
      <w:pPr>
        <w:tabs>
          <w:tab w:val="right" w:pos="9072"/>
        </w:tabs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Team DigiBonus II</w:t>
      </w:r>
    </w:p>
    <w:p w14:paraId="47EF933F" w14:textId="77777777" w:rsidR="00567D0A" w:rsidRPr="0041532F" w:rsidRDefault="00056669" w:rsidP="00A05B7B">
      <w:pPr>
        <w:tabs>
          <w:tab w:val="right" w:pos="9072"/>
        </w:tabs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Lorentzendamm 2</w:t>
      </w:r>
      <w:r w:rsidR="0023092C">
        <w:rPr>
          <w:rFonts w:cs="Arial"/>
          <w:sz w:val="22"/>
          <w:szCs w:val="22"/>
        </w:rPr>
        <w:t>4</w:t>
      </w:r>
    </w:p>
    <w:p w14:paraId="4CF0B493" w14:textId="77777777" w:rsidR="00567D0A" w:rsidRPr="0041532F" w:rsidRDefault="00567D0A" w:rsidP="009722A0">
      <w:pPr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2410</w:t>
      </w:r>
      <w:r w:rsidR="0012793E" w:rsidRPr="0041532F">
        <w:rPr>
          <w:rFonts w:cs="Arial"/>
          <w:sz w:val="22"/>
          <w:szCs w:val="22"/>
        </w:rPr>
        <w:t>3</w:t>
      </w:r>
      <w:r w:rsidRPr="0041532F">
        <w:rPr>
          <w:rFonts w:cs="Arial"/>
          <w:sz w:val="22"/>
          <w:szCs w:val="22"/>
        </w:rPr>
        <w:t xml:space="preserve"> Kiel</w:t>
      </w:r>
    </w:p>
    <w:p w14:paraId="494C3954" w14:textId="77777777" w:rsidR="00A114B5" w:rsidRDefault="00A114B5" w:rsidP="009722A0">
      <w:pPr>
        <w:pStyle w:val="Funotentext"/>
        <w:rPr>
          <w:rFonts w:cs="Arial"/>
          <w:sz w:val="22"/>
          <w:szCs w:val="22"/>
        </w:rPr>
      </w:pPr>
    </w:p>
    <w:p w14:paraId="0C4021C3" w14:textId="77777777" w:rsidR="000A0F17" w:rsidRPr="0041532F" w:rsidRDefault="000A0F17" w:rsidP="009722A0">
      <w:pPr>
        <w:pStyle w:val="Funotentext"/>
        <w:rPr>
          <w:rFonts w:cs="Arial"/>
          <w:sz w:val="22"/>
          <w:szCs w:val="22"/>
        </w:rPr>
      </w:pPr>
    </w:p>
    <w:p w14:paraId="135BEBF1" w14:textId="77777777" w:rsidR="00A114B5" w:rsidRPr="0041532F" w:rsidRDefault="00A114B5" w:rsidP="009722A0">
      <w:pPr>
        <w:pStyle w:val="Funotentext"/>
        <w:rPr>
          <w:rFonts w:cs="Arial"/>
          <w:sz w:val="22"/>
          <w:szCs w:val="22"/>
        </w:rPr>
      </w:pPr>
    </w:p>
    <w:p w14:paraId="48773592" w14:textId="77777777" w:rsidR="002631C3" w:rsidRDefault="00B2781B" w:rsidP="00A305DC">
      <w:pPr>
        <w:pStyle w:val="Einrcken12"/>
        <w:widowControl/>
        <w:spacing w:line="240" w:lineRule="auto"/>
        <w:ind w:left="0"/>
        <w:jc w:val="center"/>
        <w:rPr>
          <w:rFonts w:ascii="Arial" w:hAnsi="Arial" w:cs="Arial"/>
          <w:b/>
          <w:sz w:val="28"/>
          <w:szCs w:val="28"/>
          <w:lang w:val="sq-AL"/>
        </w:rPr>
      </w:pPr>
      <w:r w:rsidRPr="002631C3">
        <w:rPr>
          <w:rFonts w:ascii="Arial" w:hAnsi="Arial" w:cs="Arial"/>
          <w:b/>
          <w:sz w:val="28"/>
          <w:szCs w:val="28"/>
          <w:lang w:val="sq-AL"/>
        </w:rPr>
        <w:t>Verwendungsnachweis</w:t>
      </w:r>
    </w:p>
    <w:p w14:paraId="204F04A6" w14:textId="77777777" w:rsidR="00B2781B" w:rsidRPr="002631C3" w:rsidRDefault="00B2781B" w:rsidP="00A305DC">
      <w:pPr>
        <w:pStyle w:val="Einrcken12"/>
        <w:widowControl/>
        <w:spacing w:line="240" w:lineRule="auto"/>
        <w:ind w:left="0"/>
        <w:jc w:val="center"/>
        <w:rPr>
          <w:rFonts w:ascii="Arial" w:hAnsi="Arial" w:cs="Arial"/>
          <w:b/>
          <w:sz w:val="28"/>
          <w:szCs w:val="28"/>
          <w:lang w:val="sq-AL"/>
        </w:rPr>
      </w:pPr>
      <w:r w:rsidRPr="002631C3">
        <w:rPr>
          <w:rFonts w:ascii="Arial" w:hAnsi="Arial" w:cs="Arial"/>
          <w:b/>
          <w:sz w:val="28"/>
          <w:szCs w:val="28"/>
          <w:lang w:val="sq-AL"/>
        </w:rPr>
        <w:t xml:space="preserve"> </w:t>
      </w:r>
      <w:r w:rsidR="000D61D2" w:rsidRPr="002631C3">
        <w:rPr>
          <w:rFonts w:ascii="Arial" w:hAnsi="Arial" w:cs="Arial"/>
          <w:b/>
          <w:sz w:val="28"/>
          <w:szCs w:val="28"/>
          <w:lang w:val="sq-AL"/>
        </w:rPr>
        <w:t xml:space="preserve">einschließlich </w:t>
      </w:r>
      <w:r w:rsidRPr="002631C3">
        <w:rPr>
          <w:rFonts w:ascii="Arial" w:hAnsi="Arial" w:cs="Arial"/>
          <w:b/>
          <w:sz w:val="28"/>
          <w:szCs w:val="28"/>
          <w:lang w:val="sq-AL"/>
        </w:rPr>
        <w:t xml:space="preserve">Erstattungsantrag </w:t>
      </w:r>
      <w:r w:rsidR="000D61D2" w:rsidRPr="002631C3">
        <w:rPr>
          <w:rFonts w:ascii="Arial" w:hAnsi="Arial" w:cs="Arial"/>
          <w:b/>
          <w:sz w:val="28"/>
          <w:szCs w:val="28"/>
          <w:lang w:val="sq-AL"/>
        </w:rPr>
        <w:t xml:space="preserve">mit </w:t>
      </w:r>
      <w:r w:rsidRPr="002631C3">
        <w:rPr>
          <w:rFonts w:ascii="Arial" w:hAnsi="Arial" w:cs="Arial"/>
          <w:b/>
          <w:sz w:val="28"/>
          <w:szCs w:val="28"/>
          <w:lang w:val="sq-AL"/>
        </w:rPr>
        <w:t>Nachweis über tatsächlich getätigte Ausgaben und Anforderung des Zuschusses</w:t>
      </w:r>
    </w:p>
    <w:p w14:paraId="12720948" w14:textId="77777777" w:rsidR="00A114B5" w:rsidRDefault="00A114B5" w:rsidP="009722A0">
      <w:pPr>
        <w:pStyle w:val="Funotentext"/>
        <w:rPr>
          <w:rFonts w:cs="Arial"/>
          <w:sz w:val="22"/>
          <w:szCs w:val="22"/>
        </w:rPr>
      </w:pPr>
    </w:p>
    <w:p w14:paraId="3BDAD2BE" w14:textId="77777777" w:rsidR="00EB6D5A" w:rsidRDefault="00EB6D5A" w:rsidP="0041532F">
      <w:pPr>
        <w:pStyle w:val="betreff"/>
        <w:jc w:val="both"/>
        <w:rPr>
          <w:rFonts w:cs="Arial"/>
          <w:sz w:val="22"/>
          <w:szCs w:val="22"/>
        </w:rPr>
      </w:pPr>
    </w:p>
    <w:p w14:paraId="54D396B8" w14:textId="77777777" w:rsidR="0041532F" w:rsidRPr="0041532F" w:rsidRDefault="0041532F" w:rsidP="0041532F">
      <w:pPr>
        <w:pStyle w:val="betreff"/>
        <w:jc w:val="both"/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 xml:space="preserve">Förderung aus dem Landesprogramm Wirtschaft 2014-2020 mit Mitteln der Förderinitiative REACT-EU nach Maßgabe der „Richtlinie zur Förderung niedrigschwelliger Digitalisierungsmaßnahmen in kleinen Unternehmen (DigiBonus II Schleswig-Holstein)“ (Amtsbl. Schl.-H. </w:t>
      </w:r>
      <w:proofErr w:type="gramStart"/>
      <w:r w:rsidRPr="0041532F">
        <w:rPr>
          <w:rFonts w:cs="Arial"/>
          <w:sz w:val="22"/>
          <w:szCs w:val="22"/>
        </w:rPr>
        <w:t>2021</w:t>
      </w:r>
      <w:proofErr w:type="gramEnd"/>
      <w:r w:rsidRPr="0041532F">
        <w:rPr>
          <w:rFonts w:cs="Arial"/>
          <w:sz w:val="22"/>
          <w:szCs w:val="22"/>
        </w:rPr>
        <w:t xml:space="preserve"> S. 1347)</w:t>
      </w:r>
    </w:p>
    <w:p w14:paraId="5449E690" w14:textId="77777777" w:rsidR="0041532F" w:rsidRPr="0041532F" w:rsidRDefault="0041532F" w:rsidP="0041532F">
      <w:pPr>
        <w:pStyle w:val="betreff"/>
        <w:jc w:val="both"/>
        <w:rPr>
          <w:rFonts w:cs="Arial"/>
          <w:sz w:val="22"/>
          <w:szCs w:val="22"/>
        </w:rPr>
      </w:pPr>
    </w:p>
    <w:p w14:paraId="321EF45C" w14:textId="77777777" w:rsidR="0041532F" w:rsidRPr="0041532F" w:rsidRDefault="0041532F" w:rsidP="00840F20">
      <w:pPr>
        <w:pStyle w:val="betreff"/>
        <w:tabs>
          <w:tab w:val="left" w:pos="3544"/>
        </w:tabs>
        <w:outlineLvl w:val="0"/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Projekttitel:</w:t>
      </w:r>
      <w:r w:rsidRPr="0041532F">
        <w:rPr>
          <w:rFonts w:cs="Arial"/>
          <w:sz w:val="22"/>
          <w:szCs w:val="22"/>
        </w:rPr>
        <w:tab/>
      </w:r>
      <w:r w:rsidRPr="0041532F">
        <w:rPr>
          <w:rFonts w:cs="Arial"/>
          <w:bCs/>
          <w:sz w:val="22"/>
          <w:szCs w:val="22"/>
        </w:rPr>
        <w:t>„DigiBonus II”</w:t>
      </w:r>
    </w:p>
    <w:p w14:paraId="6891434A" w14:textId="582641BF" w:rsidR="0041532F" w:rsidRPr="0041532F" w:rsidRDefault="0041532F" w:rsidP="00840F20">
      <w:pPr>
        <w:tabs>
          <w:tab w:val="left" w:pos="3544"/>
        </w:tabs>
        <w:rPr>
          <w:rFonts w:cs="Arial"/>
          <w:sz w:val="22"/>
          <w:szCs w:val="22"/>
        </w:rPr>
      </w:pPr>
      <w:r w:rsidRPr="0041532F">
        <w:rPr>
          <w:rFonts w:cs="Arial"/>
          <w:b/>
          <w:sz w:val="22"/>
          <w:szCs w:val="22"/>
        </w:rPr>
        <w:t>Projektnummer:</w:t>
      </w:r>
      <w:r w:rsidRPr="0041532F">
        <w:rPr>
          <w:rFonts w:cs="Arial"/>
          <w:b/>
          <w:sz w:val="22"/>
          <w:szCs w:val="22"/>
        </w:rPr>
        <w:tab/>
      </w:r>
      <w:bookmarkStart w:id="0" w:name="Text32"/>
      <w:r w:rsidRPr="0041532F">
        <w:rPr>
          <w:rFonts w:cs="Arial"/>
          <w:b/>
          <w:sz w:val="22"/>
          <w:szCs w:val="22"/>
        </w:rPr>
        <w:t>LPW-E/6.1.4/</w:t>
      </w:r>
      <w:bookmarkStart w:id="1" w:name="_Hlk79688883"/>
      <w:r w:rsidRPr="00EA5091">
        <w:rPr>
          <w:rFonts w:cs="Arial"/>
          <w:b/>
          <w:bCs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EA5091">
        <w:rPr>
          <w:rFonts w:cs="Arial"/>
          <w:b/>
          <w:bCs/>
          <w:sz w:val="22"/>
          <w:szCs w:val="22"/>
        </w:rPr>
        <w:instrText xml:space="preserve"> FORMTEXT </w:instrText>
      </w:r>
      <w:r w:rsidRPr="00EA5091">
        <w:rPr>
          <w:rFonts w:cs="Arial"/>
          <w:b/>
          <w:bCs/>
          <w:sz w:val="22"/>
          <w:szCs w:val="22"/>
        </w:rPr>
      </w:r>
      <w:r w:rsidRPr="00EA5091">
        <w:rPr>
          <w:rFonts w:cs="Arial"/>
          <w:b/>
          <w:bCs/>
          <w:sz w:val="22"/>
          <w:szCs w:val="22"/>
        </w:rPr>
        <w:fldChar w:fldCharType="separate"/>
      </w:r>
      <w:r w:rsidR="00263E09">
        <w:rPr>
          <w:rFonts w:cs="Arial"/>
          <w:b/>
          <w:bCs/>
          <w:noProof/>
          <w:sz w:val="22"/>
          <w:szCs w:val="22"/>
        </w:rPr>
        <w:t>2214</w:t>
      </w:r>
      <w:r w:rsidRPr="00EA5091">
        <w:rPr>
          <w:rFonts w:cs="Arial"/>
          <w:b/>
          <w:bCs/>
          <w:sz w:val="22"/>
          <w:szCs w:val="22"/>
        </w:rPr>
        <w:fldChar w:fldCharType="end"/>
      </w:r>
      <w:bookmarkEnd w:id="0"/>
      <w:bookmarkEnd w:id="1"/>
    </w:p>
    <w:p w14:paraId="27CF4DDE" w14:textId="7E48B704" w:rsidR="004D62D1" w:rsidRPr="0041532F" w:rsidRDefault="00A305DC" w:rsidP="00CF709C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</w:t>
      </w:r>
      <w:r w:rsidR="00A114B5" w:rsidRPr="0041532F">
        <w:rPr>
          <w:rFonts w:cs="Arial"/>
          <w:b/>
          <w:sz w:val="22"/>
          <w:szCs w:val="22"/>
        </w:rPr>
        <w:t xml:space="preserve">uwendungsbescheid vom: </w:t>
      </w:r>
      <w:r w:rsidR="00A114B5" w:rsidRPr="0041532F">
        <w:rPr>
          <w:rFonts w:cs="Arial"/>
          <w:b/>
          <w:sz w:val="22"/>
          <w:szCs w:val="22"/>
        </w:rPr>
        <w:tab/>
      </w:r>
      <w:r w:rsidR="004D62D1" w:rsidRPr="00EA5091">
        <w:rPr>
          <w:rFonts w:cs="Arial"/>
          <w:b/>
          <w:bCs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D62D1" w:rsidRPr="00EA5091">
        <w:rPr>
          <w:rFonts w:cs="Arial"/>
          <w:b/>
          <w:bCs/>
          <w:sz w:val="22"/>
          <w:szCs w:val="22"/>
        </w:rPr>
        <w:instrText xml:space="preserve"> FORMTEXT </w:instrText>
      </w:r>
      <w:r w:rsidR="004D62D1" w:rsidRPr="00EA5091">
        <w:rPr>
          <w:rFonts w:cs="Arial"/>
          <w:b/>
          <w:bCs/>
          <w:sz w:val="22"/>
          <w:szCs w:val="22"/>
        </w:rPr>
      </w:r>
      <w:r w:rsidR="004D62D1" w:rsidRPr="00EA5091">
        <w:rPr>
          <w:rFonts w:cs="Arial"/>
          <w:b/>
          <w:bCs/>
          <w:sz w:val="22"/>
          <w:szCs w:val="22"/>
        </w:rPr>
        <w:fldChar w:fldCharType="separate"/>
      </w:r>
      <w:r w:rsidR="00263E09">
        <w:rPr>
          <w:rFonts w:cs="Arial"/>
          <w:b/>
          <w:bCs/>
          <w:sz w:val="22"/>
          <w:szCs w:val="22"/>
        </w:rPr>
        <w:t>25.01.2022</w:t>
      </w:r>
      <w:r w:rsidR="004D62D1" w:rsidRPr="00EA5091">
        <w:rPr>
          <w:rFonts w:cs="Arial"/>
          <w:b/>
          <w:bCs/>
          <w:sz w:val="22"/>
          <w:szCs w:val="22"/>
        </w:rPr>
        <w:fldChar w:fldCharType="end"/>
      </w:r>
    </w:p>
    <w:p w14:paraId="56EB0B46" w14:textId="77777777" w:rsidR="00A114B5" w:rsidRDefault="00A114B5" w:rsidP="009722A0">
      <w:pPr>
        <w:pStyle w:val="Einrcken12"/>
        <w:widowControl/>
        <w:spacing w:line="360" w:lineRule="auto"/>
        <w:ind w:left="0"/>
        <w:rPr>
          <w:rFonts w:ascii="Arial" w:hAnsi="Arial" w:cs="Arial"/>
          <w:b/>
          <w:sz w:val="22"/>
          <w:szCs w:val="22"/>
          <w:u w:val="single"/>
          <w:lang w:val="sq-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45908" w14:paraId="652EDAD7" w14:textId="77777777" w:rsidTr="00BA375F">
        <w:tc>
          <w:tcPr>
            <w:tcW w:w="9629" w:type="dxa"/>
            <w:shd w:val="clear" w:color="auto" w:fill="D9D9D9" w:themeFill="background1" w:themeFillShade="D9"/>
          </w:tcPr>
          <w:p w14:paraId="121C5D2A" w14:textId="77777777" w:rsidR="00845908" w:rsidRPr="00BA375F" w:rsidRDefault="00845908" w:rsidP="00F22132">
            <w:pPr>
              <w:pStyle w:val="Einrcken12"/>
              <w:widowControl/>
              <w:numPr>
                <w:ilvl w:val="0"/>
                <w:numId w:val="1"/>
              </w:numPr>
              <w:spacing w:line="360" w:lineRule="auto"/>
              <w:ind w:left="306" w:hanging="30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</w:pPr>
            <w:r w:rsidRPr="00BA375F"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  <w:t>Verwendungsnachweis</w:t>
            </w:r>
          </w:p>
        </w:tc>
      </w:tr>
    </w:tbl>
    <w:p w14:paraId="518E47FD" w14:textId="77777777" w:rsidR="00845908" w:rsidRPr="0041532F" w:rsidRDefault="00845908" w:rsidP="009722A0">
      <w:pPr>
        <w:pStyle w:val="Einrcken12"/>
        <w:widowControl/>
        <w:spacing w:line="360" w:lineRule="auto"/>
        <w:ind w:left="0"/>
        <w:rPr>
          <w:rFonts w:ascii="Arial" w:hAnsi="Arial" w:cs="Arial"/>
          <w:b/>
          <w:sz w:val="22"/>
          <w:szCs w:val="22"/>
          <w:u w:val="single"/>
          <w:lang w:val="sq-AL"/>
        </w:rPr>
      </w:pPr>
    </w:p>
    <w:p w14:paraId="5A6CA59A" w14:textId="77777777" w:rsidR="00736CA4" w:rsidRDefault="00802108" w:rsidP="00736CA4">
      <w:pPr>
        <w:pStyle w:val="Einrcken12"/>
        <w:widowControl/>
        <w:numPr>
          <w:ilvl w:val="1"/>
          <w:numId w:val="3"/>
        </w:numPr>
        <w:spacing w:line="240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  <w:lang w:val="sq-AL"/>
        </w:rPr>
      </w:pPr>
      <w:r w:rsidRPr="0086387D">
        <w:rPr>
          <w:rFonts w:ascii="Arial" w:hAnsi="Arial" w:cs="Arial"/>
          <w:b/>
          <w:bCs/>
          <w:sz w:val="22"/>
          <w:szCs w:val="22"/>
          <w:lang w:val="sq-AL"/>
        </w:rPr>
        <w:t>Zahlenmäßiger Nachweis</w:t>
      </w:r>
    </w:p>
    <w:p w14:paraId="1519E5FB" w14:textId="77777777" w:rsidR="00736CA4" w:rsidRPr="00736CA4" w:rsidRDefault="00736CA4" w:rsidP="00736CA4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b/>
          <w:bCs/>
          <w:sz w:val="22"/>
          <w:szCs w:val="22"/>
          <w:lang w:val="sq-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3470"/>
        <w:gridCol w:w="3470"/>
      </w:tblGrid>
      <w:tr w:rsidR="00E522F9" w14:paraId="5506D338" w14:textId="77777777" w:rsidTr="00246CC2">
        <w:tc>
          <w:tcPr>
            <w:tcW w:w="2689" w:type="dxa"/>
            <w:shd w:val="clear" w:color="auto" w:fill="E7E6E6" w:themeFill="background2"/>
            <w:vAlign w:val="center"/>
          </w:tcPr>
          <w:p w14:paraId="1D988A47" w14:textId="77777777" w:rsidR="00E522F9" w:rsidRDefault="00E522F9" w:rsidP="00246CC2">
            <w:pPr>
              <w:pStyle w:val="Einrcken12"/>
              <w:widowControl/>
              <w:spacing w:line="360" w:lineRule="auto"/>
              <w:ind w:left="0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Kostenart</w:t>
            </w:r>
            <w:r w:rsidR="007C372B">
              <w:rPr>
                <w:rFonts w:ascii="Arial" w:hAnsi="Arial" w:cs="Arial"/>
                <w:sz w:val="22"/>
                <w:szCs w:val="22"/>
                <w:lang w:val="sq-AL"/>
              </w:rPr>
              <w:t>:</w:t>
            </w:r>
          </w:p>
        </w:tc>
        <w:tc>
          <w:tcPr>
            <w:tcW w:w="3470" w:type="dxa"/>
            <w:shd w:val="clear" w:color="auto" w:fill="E7E6E6" w:themeFill="background2"/>
            <w:vAlign w:val="center"/>
          </w:tcPr>
          <w:p w14:paraId="7FFD9331" w14:textId="77777777" w:rsidR="00E522F9" w:rsidRDefault="00E522F9" w:rsidP="00246CC2">
            <w:pPr>
              <w:pStyle w:val="Einrcken12"/>
              <w:widowControl/>
              <w:spacing w:line="360" w:lineRule="auto"/>
              <w:ind w:left="0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Geplante und bewilligte Kosten</w:t>
            </w:r>
            <w:r w:rsidR="007C372B">
              <w:rPr>
                <w:rFonts w:ascii="Arial" w:hAnsi="Arial" w:cs="Arial"/>
                <w:sz w:val="22"/>
                <w:szCs w:val="22"/>
                <w:lang w:val="sq-AL"/>
              </w:rPr>
              <w:t>:</w:t>
            </w:r>
          </w:p>
        </w:tc>
        <w:tc>
          <w:tcPr>
            <w:tcW w:w="3470" w:type="dxa"/>
            <w:shd w:val="clear" w:color="auto" w:fill="E7E6E6" w:themeFill="background2"/>
            <w:vAlign w:val="center"/>
          </w:tcPr>
          <w:p w14:paraId="3E04B0FE" w14:textId="77777777" w:rsidR="00E522F9" w:rsidRPr="00A23AE8" w:rsidRDefault="00246CC2" w:rsidP="00246CC2">
            <w:pPr>
              <w:pStyle w:val="Einrcken12"/>
              <w:widowControl/>
              <w:spacing w:line="360" w:lineRule="auto"/>
              <w:ind w:left="0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Tatsächlich entstandene</w:t>
            </w:r>
            <w:r w:rsidR="00E522F9" w:rsidRPr="00A23AE8">
              <w:rPr>
                <w:rFonts w:ascii="Arial" w:hAnsi="Arial" w:cs="Arial"/>
                <w:sz w:val="22"/>
                <w:szCs w:val="22"/>
                <w:lang w:val="sq-AL"/>
              </w:rPr>
              <w:t xml:space="preserve"> Kosten</w:t>
            </w:r>
            <w:r w:rsidR="007C372B">
              <w:rPr>
                <w:rFonts w:ascii="Arial" w:hAnsi="Arial" w:cs="Arial"/>
                <w:sz w:val="22"/>
                <w:szCs w:val="22"/>
                <w:lang w:val="sq-AL"/>
              </w:rPr>
              <w:t>:</w:t>
            </w:r>
          </w:p>
        </w:tc>
      </w:tr>
      <w:tr w:rsidR="00B368A0" w14:paraId="7500BC6D" w14:textId="77777777" w:rsidTr="00736CA4">
        <w:trPr>
          <w:trHeight w:val="864"/>
        </w:trPr>
        <w:tc>
          <w:tcPr>
            <w:tcW w:w="2689" w:type="dxa"/>
            <w:vAlign w:val="center"/>
          </w:tcPr>
          <w:p w14:paraId="01E1E81C" w14:textId="77777777" w:rsidR="00B368A0" w:rsidRDefault="00105ECB" w:rsidP="00D24757">
            <w:pPr>
              <w:pStyle w:val="Einrcken12"/>
              <w:widowControl/>
              <w:numPr>
                <w:ilvl w:val="0"/>
                <w:numId w:val="2"/>
              </w:numPr>
              <w:spacing w:line="360" w:lineRule="auto"/>
              <w:ind w:left="306" w:hanging="284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Digitalisierungskosten</w:t>
            </w:r>
          </w:p>
        </w:tc>
        <w:tc>
          <w:tcPr>
            <w:tcW w:w="3470" w:type="dxa"/>
            <w:vAlign w:val="center"/>
          </w:tcPr>
          <w:p w14:paraId="529228B4" w14:textId="01ABF304" w:rsidR="00B368A0" w:rsidRDefault="00F27C06" w:rsidP="00D24757">
            <w:pPr>
              <w:pStyle w:val="Einrcken12"/>
              <w:widowControl/>
              <w:spacing w:line="360" w:lineRule="auto"/>
              <w:ind w:left="0"/>
              <w:jc w:val="right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bookmarkStart w:id="2" w:name="Text2"/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="00263E09">
              <w:rPr>
                <w:rFonts w:cs="Arial"/>
                <w:sz w:val="22"/>
                <w:szCs w:val="22"/>
              </w:rPr>
              <w:t>27.400,00</w:t>
            </w:r>
            <w:r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="00233C64">
              <w:rPr>
                <w:rFonts w:cs="Arial"/>
                <w:sz w:val="22"/>
                <w:szCs w:val="22"/>
              </w:rPr>
              <w:t xml:space="preserve"> €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4C305384" w14:textId="77777777" w:rsidR="00B368A0" w:rsidRPr="00A23AE8" w:rsidRDefault="00F27C06" w:rsidP="00D24757">
            <w:pPr>
              <w:pStyle w:val="Einrcken12"/>
              <w:widowControl/>
              <w:spacing w:line="360" w:lineRule="auto"/>
              <w:ind w:left="0"/>
              <w:jc w:val="right"/>
              <w:rPr>
                <w:rFonts w:ascii="Arial" w:hAnsi="Arial" w:cs="Arial"/>
                <w:sz w:val="22"/>
                <w:szCs w:val="22"/>
                <w:highlight w:val="lightGray"/>
                <w:lang w:val="sq-AL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  <w:r w:rsidR="00233C64">
              <w:rPr>
                <w:rFonts w:cs="Arial"/>
                <w:sz w:val="22"/>
                <w:szCs w:val="22"/>
              </w:rPr>
              <w:t xml:space="preserve"> €</w:t>
            </w:r>
          </w:p>
        </w:tc>
      </w:tr>
    </w:tbl>
    <w:p w14:paraId="38499AC2" w14:textId="77777777" w:rsidR="000648C1" w:rsidRDefault="000648C1" w:rsidP="00F046A0">
      <w:pPr>
        <w:pStyle w:val="Einrcken12"/>
        <w:widowControl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</w:p>
    <w:p w14:paraId="7AC2D35F" w14:textId="77777777" w:rsidR="0059024C" w:rsidRDefault="0059024C" w:rsidP="001E03C3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  <w:r>
        <w:rPr>
          <w:rFonts w:ascii="Arial" w:hAnsi="Arial" w:cs="Arial"/>
          <w:sz w:val="22"/>
          <w:szCs w:val="22"/>
          <w:lang w:val="sq-AL"/>
        </w:rPr>
        <w:t xml:space="preserve">Die tatsächlich entstandenen Kosten sind durch </w:t>
      </w:r>
      <w:r w:rsidR="002E0A58">
        <w:rPr>
          <w:rFonts w:ascii="Arial" w:hAnsi="Arial" w:cs="Arial"/>
          <w:sz w:val="22"/>
          <w:szCs w:val="22"/>
          <w:lang w:val="sq-AL"/>
        </w:rPr>
        <w:t>Rechnungen und Zahlungsnachweise belegt</w:t>
      </w:r>
      <w:r w:rsidR="00022844">
        <w:rPr>
          <w:rFonts w:ascii="Arial" w:hAnsi="Arial" w:cs="Arial"/>
          <w:sz w:val="22"/>
          <w:szCs w:val="22"/>
          <w:lang w:val="sq-AL"/>
        </w:rPr>
        <w:t xml:space="preserve">. </w:t>
      </w:r>
    </w:p>
    <w:p w14:paraId="1F33EDFB" w14:textId="77777777" w:rsidR="00022844" w:rsidRDefault="00022844" w:rsidP="001E03C3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</w:p>
    <w:p w14:paraId="263D8370" w14:textId="77777777" w:rsidR="00730A60" w:rsidRPr="00A15DCA" w:rsidRDefault="00730A60" w:rsidP="001E03C3">
      <w:pPr>
        <w:jc w:val="both"/>
        <w:rPr>
          <w:rFonts w:cs="Arial"/>
          <w:sz w:val="22"/>
          <w:szCs w:val="22"/>
        </w:rPr>
      </w:pPr>
      <w:r w:rsidRPr="00A15DCA">
        <w:rPr>
          <w:rFonts w:cs="Arial"/>
          <w:sz w:val="22"/>
          <w:szCs w:val="22"/>
        </w:rPr>
        <w:t xml:space="preserve">Gemäß dem Zuwendungsbescheid sind </w:t>
      </w:r>
      <w:r w:rsidR="00AD681A">
        <w:rPr>
          <w:rFonts w:cs="Arial"/>
          <w:sz w:val="22"/>
          <w:szCs w:val="22"/>
        </w:rPr>
        <w:t>wir</w:t>
      </w:r>
      <w:r w:rsidRPr="00A15DCA">
        <w:rPr>
          <w:rFonts w:cs="Arial"/>
          <w:sz w:val="22"/>
          <w:szCs w:val="22"/>
        </w:rPr>
        <w:t xml:space="preserve"> verpflichtet, alle mit dem Zuwendungszweck zusammenhängenden Einnahmen als Deckungsmittel für alle mit dem Projekt zusammenhängenden Ausgaben zu verwenden. </w:t>
      </w:r>
      <w:r w:rsidR="00AD681A">
        <w:rPr>
          <w:rFonts w:cs="Arial"/>
          <w:sz w:val="22"/>
          <w:szCs w:val="22"/>
        </w:rPr>
        <w:t>W</w:t>
      </w:r>
      <w:r w:rsidRPr="00A15DCA">
        <w:rPr>
          <w:rFonts w:cs="Arial"/>
          <w:sz w:val="22"/>
          <w:szCs w:val="22"/>
        </w:rPr>
        <w:t xml:space="preserve">ährend der Projektlaufzeit (Bewilligungszeitraum) </w:t>
      </w:r>
      <w:r w:rsidR="003B132E">
        <w:rPr>
          <w:rFonts w:cs="Arial"/>
          <w:sz w:val="22"/>
          <w:szCs w:val="22"/>
        </w:rPr>
        <w:t xml:space="preserve">sind </w:t>
      </w:r>
      <w:r w:rsidRPr="00A15DCA">
        <w:rPr>
          <w:rFonts w:cs="Arial"/>
          <w:sz w:val="22"/>
          <w:szCs w:val="22"/>
        </w:rPr>
        <w:t>Einnahmen erzielt worden, die mit dem geförderten Projekt im Zusammenhang stehen</w:t>
      </w:r>
      <w:r w:rsidR="003B132E">
        <w:rPr>
          <w:rFonts w:cs="Arial"/>
          <w:sz w:val="22"/>
          <w:szCs w:val="22"/>
        </w:rPr>
        <w:t>:</w:t>
      </w:r>
    </w:p>
    <w:p w14:paraId="20E81D95" w14:textId="77777777" w:rsidR="00730A60" w:rsidRPr="00A15DCA" w:rsidRDefault="00730A60" w:rsidP="001E03C3">
      <w:pPr>
        <w:widowControl w:val="0"/>
        <w:tabs>
          <w:tab w:val="left" w:pos="5103"/>
        </w:tabs>
        <w:jc w:val="both"/>
        <w:rPr>
          <w:sz w:val="22"/>
        </w:rPr>
      </w:pPr>
    </w:p>
    <w:p w14:paraId="03C391F5" w14:textId="77777777" w:rsidR="00730A60" w:rsidRDefault="00730A60" w:rsidP="001E03C3">
      <w:pPr>
        <w:widowControl w:val="0"/>
        <w:tabs>
          <w:tab w:val="left" w:pos="1276"/>
        </w:tabs>
        <w:ind w:left="2127" w:hanging="2127"/>
        <w:jc w:val="both"/>
        <w:rPr>
          <w:rFonts w:cs="Arial"/>
          <w:sz w:val="22"/>
          <w:szCs w:val="22"/>
        </w:rPr>
      </w:pPr>
      <w:r w:rsidRPr="00A15DCA">
        <w:rPr>
          <w:rFonts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15DCA">
        <w:rPr>
          <w:rFonts w:cs="Arial"/>
          <w:sz w:val="22"/>
          <w:szCs w:val="22"/>
        </w:rPr>
        <w:instrText xml:space="preserve"> FORMCHECKBOX </w:instrText>
      </w:r>
      <w:r w:rsidR="00263E09">
        <w:rPr>
          <w:rFonts w:cs="Arial"/>
          <w:sz w:val="22"/>
          <w:szCs w:val="22"/>
        </w:rPr>
      </w:r>
      <w:r w:rsidR="00263E09">
        <w:rPr>
          <w:rFonts w:cs="Arial"/>
          <w:sz w:val="22"/>
          <w:szCs w:val="22"/>
        </w:rPr>
        <w:fldChar w:fldCharType="separate"/>
      </w:r>
      <w:r w:rsidRPr="00A15DCA">
        <w:rPr>
          <w:rFonts w:cs="Arial"/>
          <w:sz w:val="22"/>
          <w:szCs w:val="22"/>
        </w:rPr>
        <w:fldChar w:fldCharType="end"/>
      </w:r>
      <w:r w:rsidRPr="00A15DCA">
        <w:rPr>
          <w:rFonts w:cs="Arial"/>
          <w:sz w:val="22"/>
          <w:szCs w:val="22"/>
        </w:rPr>
        <w:t xml:space="preserve"> nein</w:t>
      </w:r>
      <w:r w:rsidRPr="00A15DCA">
        <w:rPr>
          <w:rFonts w:cs="Arial"/>
          <w:sz w:val="22"/>
          <w:szCs w:val="22"/>
        </w:rPr>
        <w:tab/>
      </w:r>
      <w:r w:rsidRPr="00A15DCA">
        <w:rPr>
          <w:rFonts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15DCA">
        <w:rPr>
          <w:rFonts w:cs="Arial"/>
          <w:sz w:val="22"/>
          <w:szCs w:val="22"/>
        </w:rPr>
        <w:instrText xml:space="preserve"> FORMCHECKBOX </w:instrText>
      </w:r>
      <w:r w:rsidR="00263E09">
        <w:rPr>
          <w:rFonts w:cs="Arial"/>
          <w:sz w:val="22"/>
          <w:szCs w:val="22"/>
        </w:rPr>
      </w:r>
      <w:r w:rsidR="00263E09">
        <w:rPr>
          <w:rFonts w:cs="Arial"/>
          <w:sz w:val="22"/>
          <w:szCs w:val="22"/>
        </w:rPr>
        <w:fldChar w:fldCharType="separate"/>
      </w:r>
      <w:r w:rsidRPr="00A15DCA">
        <w:rPr>
          <w:rFonts w:cs="Arial"/>
          <w:sz w:val="22"/>
          <w:szCs w:val="22"/>
        </w:rPr>
        <w:fldChar w:fldCharType="end"/>
      </w:r>
      <w:r w:rsidRPr="00A15DCA">
        <w:rPr>
          <w:rFonts w:cs="Arial"/>
          <w:sz w:val="22"/>
          <w:szCs w:val="22"/>
        </w:rPr>
        <w:t xml:space="preserve"> ja</w:t>
      </w:r>
      <w:r w:rsidR="00ED4716">
        <w:rPr>
          <w:rFonts w:cs="Arial"/>
          <w:sz w:val="22"/>
          <w:szCs w:val="22"/>
        </w:rPr>
        <w:tab/>
      </w:r>
      <w:r w:rsidRPr="00A15DCA">
        <w:rPr>
          <w:rFonts w:cs="Arial"/>
          <w:sz w:val="22"/>
          <w:szCs w:val="22"/>
        </w:rPr>
        <w:t>Wenn ja, fügen Sie dem Verwendungsnachweis bitte eine entsprechende Aufstellung sowie geeignete Nachweise (z. B. Rechnungen, Buchungs</w:t>
      </w:r>
      <w:r w:rsidR="00ED4716">
        <w:rPr>
          <w:rFonts w:cs="Arial"/>
          <w:sz w:val="22"/>
          <w:szCs w:val="22"/>
        </w:rPr>
        <w:t>-</w:t>
      </w:r>
      <w:r w:rsidRPr="00A15DCA">
        <w:rPr>
          <w:rFonts w:cs="Arial"/>
          <w:sz w:val="22"/>
          <w:szCs w:val="22"/>
        </w:rPr>
        <w:t>unterlagen) bei.</w:t>
      </w:r>
    </w:p>
    <w:p w14:paraId="00C319A8" w14:textId="77777777" w:rsidR="00B817A0" w:rsidRDefault="00B817A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14:paraId="57BBF79B" w14:textId="77777777" w:rsidR="000A04B3" w:rsidRDefault="000A04B3" w:rsidP="001E03C3">
      <w:pPr>
        <w:widowControl w:val="0"/>
        <w:jc w:val="both"/>
        <w:rPr>
          <w:rFonts w:cs="Arial"/>
          <w:sz w:val="22"/>
          <w:szCs w:val="22"/>
        </w:rPr>
      </w:pPr>
    </w:p>
    <w:p w14:paraId="6116CA47" w14:textId="77777777" w:rsidR="00ED4716" w:rsidRDefault="00802108" w:rsidP="001C6958">
      <w:pPr>
        <w:pStyle w:val="Einrcken12"/>
        <w:widowControl/>
        <w:numPr>
          <w:ilvl w:val="1"/>
          <w:numId w:val="3"/>
        </w:numPr>
        <w:spacing w:line="240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  <w:lang w:val="sq-AL"/>
        </w:rPr>
      </w:pPr>
      <w:r w:rsidRPr="0086387D">
        <w:rPr>
          <w:rFonts w:ascii="Arial" w:hAnsi="Arial" w:cs="Arial"/>
          <w:b/>
          <w:bCs/>
          <w:sz w:val="22"/>
          <w:szCs w:val="22"/>
          <w:lang w:val="sq-AL"/>
        </w:rPr>
        <w:t>Sachbericht</w:t>
      </w:r>
    </w:p>
    <w:p w14:paraId="425AEA59" w14:textId="77777777" w:rsidR="001C6958" w:rsidRPr="0086387D" w:rsidRDefault="001C6958" w:rsidP="001C6958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b/>
          <w:bCs/>
          <w:sz w:val="22"/>
          <w:szCs w:val="22"/>
          <w:lang w:val="sq-AL"/>
        </w:rPr>
      </w:pPr>
    </w:p>
    <w:p w14:paraId="34DD2908" w14:textId="77777777" w:rsidR="00802108" w:rsidRPr="008A0885" w:rsidRDefault="008A0885" w:rsidP="00B212F7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  <w:r>
        <w:rPr>
          <w:rFonts w:ascii="Arial" w:hAnsi="Arial" w:cs="Arial"/>
          <w:sz w:val="22"/>
          <w:szCs w:val="22"/>
        </w:rPr>
        <w:t xml:space="preserve">Bitte fügen Sie </w:t>
      </w:r>
      <w:r w:rsidR="002B29F8">
        <w:rPr>
          <w:rFonts w:ascii="Arial" w:hAnsi="Arial" w:cs="Arial"/>
          <w:sz w:val="22"/>
          <w:szCs w:val="22"/>
        </w:rPr>
        <w:t xml:space="preserve">den Sachbericht in </w:t>
      </w:r>
      <w:r w:rsidR="005B645B">
        <w:rPr>
          <w:rFonts w:ascii="Arial" w:hAnsi="Arial" w:cs="Arial"/>
          <w:sz w:val="22"/>
          <w:szCs w:val="22"/>
        </w:rPr>
        <w:t>Form eines</w:t>
      </w:r>
      <w:r w:rsidR="002B29F8">
        <w:rPr>
          <w:rFonts w:ascii="Arial" w:hAnsi="Arial" w:cs="Arial"/>
          <w:sz w:val="22"/>
          <w:szCs w:val="22"/>
        </w:rPr>
        <w:t xml:space="preserve"> gesonderten Dokument</w:t>
      </w:r>
      <w:r w:rsidR="005B645B">
        <w:rPr>
          <w:rFonts w:ascii="Arial" w:hAnsi="Arial" w:cs="Arial"/>
          <w:sz w:val="22"/>
          <w:szCs w:val="22"/>
        </w:rPr>
        <w:t>s</w:t>
      </w:r>
      <w:r w:rsidR="002B29F8">
        <w:rPr>
          <w:rFonts w:ascii="Arial" w:hAnsi="Arial" w:cs="Arial"/>
          <w:sz w:val="22"/>
          <w:szCs w:val="22"/>
        </w:rPr>
        <w:t xml:space="preserve"> bei</w:t>
      </w:r>
      <w:r w:rsidR="00862B4B">
        <w:rPr>
          <w:rFonts w:ascii="Arial" w:hAnsi="Arial" w:cs="Arial"/>
          <w:sz w:val="22"/>
          <w:szCs w:val="22"/>
        </w:rPr>
        <w:t>.</w:t>
      </w:r>
      <w:r w:rsidR="00C47D54">
        <w:rPr>
          <w:rFonts w:ascii="Arial" w:hAnsi="Arial" w:cs="Arial"/>
          <w:sz w:val="22"/>
          <w:szCs w:val="22"/>
        </w:rPr>
        <w:t xml:space="preserve"> Der Sachbericht soll </w:t>
      </w:r>
      <w:r w:rsidR="00C7072B">
        <w:rPr>
          <w:rFonts w:ascii="Arial" w:hAnsi="Arial" w:cs="Arial"/>
          <w:sz w:val="22"/>
          <w:szCs w:val="22"/>
        </w:rPr>
        <w:t>mindestens</w:t>
      </w:r>
      <w:r w:rsidR="00C47D54">
        <w:rPr>
          <w:rFonts w:ascii="Arial" w:hAnsi="Arial" w:cs="Arial"/>
          <w:sz w:val="22"/>
          <w:szCs w:val="22"/>
        </w:rPr>
        <w:t xml:space="preserve"> eine halbe </w:t>
      </w:r>
      <w:r w:rsidR="00C7072B">
        <w:rPr>
          <w:rFonts w:ascii="Arial" w:hAnsi="Arial" w:cs="Arial"/>
          <w:sz w:val="22"/>
          <w:szCs w:val="22"/>
        </w:rPr>
        <w:t xml:space="preserve">und höchstens eine </w:t>
      </w:r>
      <w:r w:rsidR="00C47D54">
        <w:rPr>
          <w:rFonts w:ascii="Arial" w:hAnsi="Arial" w:cs="Arial"/>
          <w:sz w:val="22"/>
          <w:szCs w:val="22"/>
        </w:rPr>
        <w:t xml:space="preserve">A4-Seite umfassen und die Umsetzung des Projektes </w:t>
      </w:r>
      <w:r w:rsidR="00007A3D">
        <w:rPr>
          <w:rFonts w:ascii="Arial" w:hAnsi="Arial" w:cs="Arial"/>
          <w:sz w:val="22"/>
          <w:szCs w:val="22"/>
        </w:rPr>
        <w:t xml:space="preserve">erläutern. Gehen Sie bitte darauf ein, ob </w:t>
      </w:r>
      <w:r w:rsidR="00B256BA">
        <w:rPr>
          <w:rFonts w:ascii="Arial" w:hAnsi="Arial" w:cs="Arial"/>
          <w:sz w:val="22"/>
          <w:szCs w:val="22"/>
        </w:rPr>
        <w:t xml:space="preserve">das Digitalisierungsziel </w:t>
      </w:r>
      <w:r w:rsidR="00824E3F">
        <w:rPr>
          <w:rFonts w:ascii="Arial" w:hAnsi="Arial" w:cs="Arial"/>
          <w:sz w:val="22"/>
          <w:szCs w:val="22"/>
        </w:rPr>
        <w:t xml:space="preserve">und der angestrebte Digitalisierungsfortschritt </w:t>
      </w:r>
      <w:r w:rsidR="00B256BA">
        <w:rPr>
          <w:rFonts w:ascii="Arial" w:hAnsi="Arial" w:cs="Arial"/>
          <w:sz w:val="22"/>
          <w:szCs w:val="22"/>
        </w:rPr>
        <w:t>erreicht wurde</w:t>
      </w:r>
      <w:r w:rsidR="00824E3F">
        <w:rPr>
          <w:rFonts w:ascii="Arial" w:hAnsi="Arial" w:cs="Arial"/>
          <w:sz w:val="22"/>
          <w:szCs w:val="22"/>
        </w:rPr>
        <w:t>n</w:t>
      </w:r>
      <w:r w:rsidR="00B256BA">
        <w:rPr>
          <w:rFonts w:ascii="Arial" w:hAnsi="Arial" w:cs="Arial"/>
          <w:sz w:val="22"/>
          <w:szCs w:val="22"/>
        </w:rPr>
        <w:t xml:space="preserve"> und ob es ggf. </w:t>
      </w:r>
      <w:r w:rsidR="00824E3F">
        <w:rPr>
          <w:rFonts w:ascii="Arial" w:hAnsi="Arial" w:cs="Arial"/>
          <w:sz w:val="22"/>
          <w:szCs w:val="22"/>
        </w:rPr>
        <w:t>Schwierigkeiten bei der Umsetzung gegeben hat.</w:t>
      </w:r>
    </w:p>
    <w:p w14:paraId="237BE370" w14:textId="77777777" w:rsidR="00FB73A9" w:rsidRDefault="00FB73A9" w:rsidP="00F046A0">
      <w:pPr>
        <w:pStyle w:val="Einrcken12"/>
        <w:widowControl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</w:p>
    <w:tbl>
      <w:tblPr>
        <w:tblStyle w:val="Tabellenraster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29"/>
      </w:tblGrid>
      <w:tr w:rsidR="001949C3" w:rsidRPr="00BA375F" w14:paraId="05975DBA" w14:textId="77777777" w:rsidTr="00BA375F">
        <w:tc>
          <w:tcPr>
            <w:tcW w:w="9629" w:type="dxa"/>
            <w:shd w:val="clear" w:color="auto" w:fill="D9D9D9" w:themeFill="background1" w:themeFillShade="D9"/>
          </w:tcPr>
          <w:p w14:paraId="62D0F6C2" w14:textId="77777777" w:rsidR="001949C3" w:rsidRPr="00BA375F" w:rsidRDefault="001949C3" w:rsidP="001949C3">
            <w:pPr>
              <w:pStyle w:val="Einrcken12"/>
              <w:widowControl/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</w:pPr>
            <w:r w:rsidRPr="00BA375F"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  <w:t>Erstattungsantrag und Nachweis über tatsächlich getätigte Ausgaben</w:t>
            </w:r>
          </w:p>
        </w:tc>
      </w:tr>
    </w:tbl>
    <w:p w14:paraId="1AF3559B" w14:textId="77777777" w:rsidR="001949C3" w:rsidRDefault="001949C3" w:rsidP="0086387D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</w:p>
    <w:p w14:paraId="0427D528" w14:textId="77777777" w:rsidR="00C514C0" w:rsidRPr="0041532F" w:rsidRDefault="00C514C0" w:rsidP="0086387D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  <w:r w:rsidRPr="0041532F">
        <w:rPr>
          <w:rFonts w:ascii="Arial" w:hAnsi="Arial" w:cs="Arial"/>
          <w:sz w:val="22"/>
          <w:szCs w:val="22"/>
          <w:lang w:val="sq-AL"/>
        </w:rPr>
        <w:t>Hiermit erklären wir folgendes:</w:t>
      </w:r>
    </w:p>
    <w:p w14:paraId="07291BB4" w14:textId="77777777" w:rsidR="00C514C0" w:rsidRPr="0041532F" w:rsidRDefault="00C514C0" w:rsidP="0086387D">
      <w:pPr>
        <w:jc w:val="both"/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Wir bestätigen, dass sich die im Rahmen dieses Verwendungsnachweises dargestellten Ausgaben auf tatsächlich getätigte Zahlungen im Sinne von Art. 67 der Verordnung (EU) 1303/2013 beziehen</w:t>
      </w:r>
      <w:r w:rsidR="000D24B8">
        <w:rPr>
          <w:rFonts w:cs="Arial"/>
          <w:sz w:val="22"/>
          <w:szCs w:val="22"/>
        </w:rPr>
        <w:t xml:space="preserve"> (das heißt, die Rechnungen </w:t>
      </w:r>
      <w:r w:rsidR="002B2E49">
        <w:rPr>
          <w:rFonts w:cs="Arial"/>
          <w:sz w:val="22"/>
          <w:szCs w:val="22"/>
        </w:rPr>
        <w:t>sind</w:t>
      </w:r>
      <w:r w:rsidR="000D24B8">
        <w:rPr>
          <w:rFonts w:cs="Arial"/>
          <w:sz w:val="22"/>
          <w:szCs w:val="22"/>
        </w:rPr>
        <w:t xml:space="preserve"> bezahlt worden)</w:t>
      </w:r>
      <w:r w:rsidRPr="0041532F">
        <w:rPr>
          <w:rFonts w:cs="Arial"/>
          <w:sz w:val="22"/>
          <w:szCs w:val="22"/>
        </w:rPr>
        <w:t>, die durch Originalrechnungen belegt sind und dass der angeforderte Anteil der Zuwendung den tatsächlichen Fehlbedarf nicht übersteigt.</w:t>
      </w:r>
    </w:p>
    <w:p w14:paraId="4F187665" w14:textId="77777777" w:rsidR="00C514C0" w:rsidRPr="0041532F" w:rsidRDefault="00C514C0" w:rsidP="0086387D">
      <w:pPr>
        <w:jc w:val="both"/>
        <w:rPr>
          <w:rFonts w:cs="Arial"/>
          <w:sz w:val="22"/>
          <w:szCs w:val="22"/>
        </w:rPr>
      </w:pPr>
    </w:p>
    <w:p w14:paraId="7882EEC2" w14:textId="77777777" w:rsidR="00C514C0" w:rsidRPr="0041532F" w:rsidRDefault="00C514C0" w:rsidP="0086387D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1532F">
        <w:rPr>
          <w:rFonts w:ascii="Arial" w:hAnsi="Arial" w:cs="Arial"/>
          <w:sz w:val="22"/>
          <w:szCs w:val="22"/>
        </w:rPr>
        <w:t xml:space="preserve">Weiterhin bestätigen wir, dass wir keine Zuwendung erhalten haben, die von der Europäischen Kommission für formell oder materiell rechtswidrig erklärt wurde und </w:t>
      </w:r>
      <w:r w:rsidR="00747F4F">
        <w:rPr>
          <w:rFonts w:ascii="Arial" w:hAnsi="Arial" w:cs="Arial"/>
          <w:sz w:val="22"/>
          <w:szCs w:val="22"/>
        </w:rPr>
        <w:t xml:space="preserve">dass </w:t>
      </w:r>
      <w:r w:rsidRPr="0041532F">
        <w:rPr>
          <w:rFonts w:ascii="Arial" w:hAnsi="Arial" w:cs="Arial"/>
          <w:sz w:val="22"/>
          <w:szCs w:val="22"/>
        </w:rPr>
        <w:t>keine diesbezügliche Rückforderungsentscheidung erlassen wurde.</w:t>
      </w:r>
    </w:p>
    <w:p w14:paraId="520E8229" w14:textId="77777777" w:rsidR="00C514C0" w:rsidRPr="0041532F" w:rsidRDefault="00C514C0" w:rsidP="0086387D">
      <w:pPr>
        <w:jc w:val="both"/>
        <w:rPr>
          <w:rFonts w:cs="Arial"/>
          <w:sz w:val="22"/>
          <w:szCs w:val="22"/>
        </w:rPr>
      </w:pPr>
    </w:p>
    <w:p w14:paraId="11A43823" w14:textId="77777777" w:rsidR="00D473BE" w:rsidRDefault="00C514C0" w:rsidP="00D473BE">
      <w:pPr>
        <w:jc w:val="both"/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Uns ist bekannt, dass die vorgenannten Angaben subventionserhebliche Tatsachen im Sinne des</w:t>
      </w:r>
      <w:r w:rsidR="00D473BE">
        <w:rPr>
          <w:rFonts w:cs="Arial"/>
          <w:sz w:val="22"/>
          <w:szCs w:val="22"/>
        </w:rPr>
        <w:br/>
      </w:r>
      <w:r w:rsidRPr="0041532F">
        <w:rPr>
          <w:rFonts w:cs="Arial"/>
          <w:sz w:val="22"/>
          <w:szCs w:val="22"/>
        </w:rPr>
        <w:t>§ 264 Strafgesetzbuch sind und dass ein Subventionsbetrug nach dieser Vorschrift strafbar ist.</w:t>
      </w:r>
    </w:p>
    <w:p w14:paraId="640A5700" w14:textId="77777777" w:rsidR="00D473BE" w:rsidRDefault="00D473BE" w:rsidP="00D473BE">
      <w:pPr>
        <w:jc w:val="both"/>
        <w:rPr>
          <w:rFonts w:cs="Arial"/>
          <w:sz w:val="22"/>
          <w:szCs w:val="22"/>
        </w:rPr>
      </w:pPr>
    </w:p>
    <w:p w14:paraId="7BB8955B" w14:textId="77777777" w:rsidR="00FB73A9" w:rsidRDefault="00E672D8" w:rsidP="00FB73A9">
      <w:pPr>
        <w:jc w:val="both"/>
        <w:rPr>
          <w:rFonts w:cs="Arial"/>
          <w:sz w:val="22"/>
          <w:szCs w:val="22"/>
          <w:lang w:val="sq-AL"/>
        </w:rPr>
      </w:pPr>
      <w:r>
        <w:rPr>
          <w:rFonts w:cs="Arial"/>
          <w:sz w:val="22"/>
          <w:szCs w:val="22"/>
          <w:lang w:val="sq-AL"/>
        </w:rPr>
        <w:t>Bezüglich des</w:t>
      </w:r>
      <w:r w:rsidR="005079BA">
        <w:rPr>
          <w:rFonts w:cs="Arial"/>
          <w:sz w:val="22"/>
          <w:szCs w:val="22"/>
          <w:lang w:val="sq-AL"/>
        </w:rPr>
        <w:t xml:space="preserve"> Nachweise</w:t>
      </w:r>
      <w:r>
        <w:rPr>
          <w:rFonts w:cs="Arial"/>
          <w:sz w:val="22"/>
          <w:szCs w:val="22"/>
          <w:lang w:val="sq-AL"/>
        </w:rPr>
        <w:t>s</w:t>
      </w:r>
      <w:r w:rsidR="005079BA">
        <w:rPr>
          <w:rFonts w:cs="Arial"/>
          <w:sz w:val="22"/>
          <w:szCs w:val="22"/>
          <w:lang w:val="sq-AL"/>
        </w:rPr>
        <w:t xml:space="preserve"> über die tatsächlich entstandenen Kosten </w:t>
      </w:r>
      <w:r>
        <w:rPr>
          <w:rFonts w:cs="Arial"/>
          <w:sz w:val="22"/>
          <w:szCs w:val="22"/>
          <w:lang w:val="sq-AL"/>
        </w:rPr>
        <w:t xml:space="preserve">wird auf die </w:t>
      </w:r>
      <w:r w:rsidR="005079BA">
        <w:rPr>
          <w:rFonts w:cs="Arial"/>
          <w:sz w:val="22"/>
          <w:szCs w:val="22"/>
          <w:lang w:val="sq-AL"/>
        </w:rPr>
        <w:t>dieser Erklärung beigefügt</w:t>
      </w:r>
      <w:r>
        <w:rPr>
          <w:rFonts w:cs="Arial"/>
          <w:sz w:val="22"/>
          <w:szCs w:val="22"/>
          <w:lang w:val="sq-AL"/>
        </w:rPr>
        <w:t xml:space="preserve">en </w:t>
      </w:r>
      <w:r w:rsidR="006A36C9">
        <w:rPr>
          <w:rFonts w:cs="Arial"/>
          <w:sz w:val="22"/>
          <w:szCs w:val="22"/>
          <w:lang w:val="sq-AL"/>
        </w:rPr>
        <w:t>Originalrechnungen</w:t>
      </w:r>
      <w:r w:rsidR="00FB2B04">
        <w:rPr>
          <w:rFonts w:cs="Arial"/>
          <w:sz w:val="22"/>
          <w:szCs w:val="22"/>
          <w:lang w:val="sq-AL"/>
        </w:rPr>
        <w:t>, die</w:t>
      </w:r>
      <w:r w:rsidR="00B212F7">
        <w:rPr>
          <w:rFonts w:cs="Arial"/>
          <w:sz w:val="22"/>
          <w:szCs w:val="22"/>
          <w:lang w:val="sq-AL"/>
        </w:rPr>
        <w:t xml:space="preserve"> Zahlungsnachweise </w:t>
      </w:r>
      <w:r w:rsidR="00FB2B04">
        <w:rPr>
          <w:rFonts w:cs="Arial"/>
          <w:sz w:val="22"/>
          <w:szCs w:val="22"/>
          <w:lang w:val="sq-AL"/>
        </w:rPr>
        <w:t>sowie</w:t>
      </w:r>
      <w:r w:rsidR="006A36C9">
        <w:rPr>
          <w:rFonts w:cs="Arial"/>
          <w:sz w:val="22"/>
          <w:szCs w:val="22"/>
          <w:lang w:val="sq-AL"/>
        </w:rPr>
        <w:t xml:space="preserve"> die Belegliste</w:t>
      </w:r>
      <w:r w:rsidR="003A4388">
        <w:rPr>
          <w:rFonts w:cs="Arial"/>
          <w:sz w:val="22"/>
          <w:szCs w:val="22"/>
          <w:lang w:val="sq-AL"/>
        </w:rPr>
        <w:t xml:space="preserve"> verwiesen</w:t>
      </w:r>
      <w:r w:rsidR="005079BA">
        <w:rPr>
          <w:rFonts w:cs="Arial"/>
          <w:sz w:val="22"/>
          <w:szCs w:val="22"/>
          <w:lang w:val="sq-AL"/>
        </w:rPr>
        <w:t>.</w:t>
      </w:r>
    </w:p>
    <w:p w14:paraId="7346B5A6" w14:textId="77777777" w:rsidR="0047534A" w:rsidRDefault="0047534A" w:rsidP="00FB73A9">
      <w:pPr>
        <w:jc w:val="both"/>
        <w:rPr>
          <w:rFonts w:cs="Arial"/>
          <w:sz w:val="22"/>
          <w:szCs w:val="22"/>
          <w:lang w:val="sq-AL"/>
        </w:rPr>
      </w:pPr>
    </w:p>
    <w:p w14:paraId="7AB3893A" w14:textId="77777777" w:rsidR="0047534A" w:rsidRDefault="0047534A" w:rsidP="00FB73A9">
      <w:pPr>
        <w:jc w:val="both"/>
        <w:rPr>
          <w:rFonts w:cs="Arial"/>
          <w:sz w:val="22"/>
          <w:szCs w:val="22"/>
          <w:lang w:val="sq-AL"/>
        </w:rPr>
      </w:pPr>
      <w:r>
        <w:rPr>
          <w:rFonts w:cs="Arial"/>
          <w:sz w:val="22"/>
          <w:szCs w:val="22"/>
          <w:lang w:val="sq-AL"/>
        </w:rPr>
        <w:t>Die Originalbelege</w:t>
      </w:r>
      <w:r w:rsidR="00B4402D">
        <w:rPr>
          <w:rFonts w:cs="Arial"/>
          <w:sz w:val="22"/>
          <w:szCs w:val="22"/>
          <w:lang w:val="sq-AL"/>
        </w:rPr>
        <w:t xml:space="preserve"> werden an folgendem Ort aufgewahrt und stehen für </w:t>
      </w:r>
      <w:r w:rsidR="00E12C2F">
        <w:rPr>
          <w:rFonts w:cs="Arial"/>
          <w:sz w:val="22"/>
          <w:szCs w:val="22"/>
          <w:lang w:val="sq-AL"/>
        </w:rPr>
        <w:t>mögliche weitere Prüfungen zur Verfügung:</w:t>
      </w:r>
    </w:p>
    <w:p w14:paraId="54A473E0" w14:textId="77777777" w:rsidR="005807EE" w:rsidRDefault="005807EE" w:rsidP="00FB73A9">
      <w:pPr>
        <w:jc w:val="both"/>
        <w:rPr>
          <w:rFonts w:cs="Arial"/>
          <w:sz w:val="22"/>
          <w:szCs w:val="22"/>
          <w:lang w:val="sq-AL"/>
        </w:rPr>
      </w:pPr>
    </w:p>
    <w:p w14:paraId="43FE3151" w14:textId="77777777" w:rsidR="005807EE" w:rsidRDefault="005807EE" w:rsidP="00FB73A9">
      <w:pPr>
        <w:jc w:val="both"/>
        <w:rPr>
          <w:rFonts w:cs="Arial"/>
          <w:sz w:val="22"/>
          <w:szCs w:val="22"/>
          <w:lang w:val="sq-AL"/>
        </w:rPr>
      </w:pPr>
      <w:r>
        <w:rPr>
          <w:rFonts w:cs="Arial"/>
          <w:sz w:val="22"/>
          <w:szCs w:val="22"/>
          <w:lang w:val="sq-AL"/>
        </w:rPr>
        <w:t>Name der Einrichtung:</w:t>
      </w:r>
      <w:r w:rsidR="00445940">
        <w:rPr>
          <w:rFonts w:cs="Arial"/>
          <w:sz w:val="22"/>
          <w:szCs w:val="22"/>
          <w:lang w:val="sq-AL"/>
        </w:rPr>
        <w:tab/>
      </w:r>
      <w:bookmarkStart w:id="3" w:name="_Hlk83290050"/>
      <w:r w:rsidR="00445940" w:rsidRPr="0041532F">
        <w:rPr>
          <w:rFonts w:cs="Arial"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445940" w:rsidRPr="0041532F">
        <w:rPr>
          <w:rFonts w:cs="Arial"/>
          <w:sz w:val="22"/>
          <w:szCs w:val="22"/>
        </w:rPr>
        <w:instrText xml:space="preserve"> FORMTEXT </w:instrText>
      </w:r>
      <w:r w:rsidR="00445940" w:rsidRPr="0041532F">
        <w:rPr>
          <w:rFonts w:cs="Arial"/>
          <w:sz w:val="22"/>
          <w:szCs w:val="22"/>
        </w:rPr>
      </w:r>
      <w:r w:rsidR="00445940" w:rsidRPr="0041532F">
        <w:rPr>
          <w:rFonts w:cs="Arial"/>
          <w:sz w:val="22"/>
          <w:szCs w:val="22"/>
        </w:rPr>
        <w:fldChar w:fldCharType="separate"/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sz w:val="22"/>
          <w:szCs w:val="22"/>
        </w:rPr>
        <w:fldChar w:fldCharType="end"/>
      </w:r>
      <w:bookmarkEnd w:id="3"/>
    </w:p>
    <w:p w14:paraId="09B6BB35" w14:textId="77777777" w:rsidR="005807EE" w:rsidRDefault="005807EE" w:rsidP="00FB73A9">
      <w:pPr>
        <w:jc w:val="both"/>
        <w:rPr>
          <w:rFonts w:cs="Arial"/>
          <w:sz w:val="22"/>
          <w:szCs w:val="22"/>
          <w:lang w:val="sq-AL"/>
        </w:rPr>
      </w:pPr>
      <w:r>
        <w:rPr>
          <w:rFonts w:cs="Arial"/>
          <w:sz w:val="22"/>
          <w:szCs w:val="22"/>
          <w:lang w:val="sq-AL"/>
        </w:rPr>
        <w:t>Straße</w:t>
      </w:r>
      <w:r w:rsidR="0044082D">
        <w:rPr>
          <w:rFonts w:cs="Arial"/>
          <w:sz w:val="22"/>
          <w:szCs w:val="22"/>
          <w:lang w:val="sq-AL"/>
        </w:rPr>
        <w:t xml:space="preserve"> und Nr.</w:t>
      </w:r>
      <w:r>
        <w:rPr>
          <w:rFonts w:cs="Arial"/>
          <w:sz w:val="22"/>
          <w:szCs w:val="22"/>
          <w:lang w:val="sq-AL"/>
        </w:rPr>
        <w:t>:</w:t>
      </w:r>
      <w:r w:rsidR="00445940">
        <w:rPr>
          <w:rFonts w:cs="Arial"/>
          <w:sz w:val="22"/>
          <w:szCs w:val="22"/>
          <w:lang w:val="sq-AL"/>
        </w:rPr>
        <w:tab/>
      </w:r>
      <w:r w:rsidR="00445940">
        <w:rPr>
          <w:rFonts w:cs="Arial"/>
          <w:sz w:val="22"/>
          <w:szCs w:val="22"/>
          <w:lang w:val="sq-AL"/>
        </w:rPr>
        <w:tab/>
      </w:r>
      <w:r w:rsidR="00445940" w:rsidRPr="0041532F">
        <w:rPr>
          <w:rFonts w:cs="Arial"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445940" w:rsidRPr="0041532F">
        <w:rPr>
          <w:rFonts w:cs="Arial"/>
          <w:sz w:val="22"/>
          <w:szCs w:val="22"/>
        </w:rPr>
        <w:instrText xml:space="preserve"> FORMTEXT </w:instrText>
      </w:r>
      <w:r w:rsidR="00445940" w:rsidRPr="0041532F">
        <w:rPr>
          <w:rFonts w:cs="Arial"/>
          <w:sz w:val="22"/>
          <w:szCs w:val="22"/>
        </w:rPr>
      </w:r>
      <w:r w:rsidR="00445940" w:rsidRPr="0041532F">
        <w:rPr>
          <w:rFonts w:cs="Arial"/>
          <w:sz w:val="22"/>
          <w:szCs w:val="22"/>
        </w:rPr>
        <w:fldChar w:fldCharType="separate"/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sz w:val="22"/>
          <w:szCs w:val="22"/>
        </w:rPr>
        <w:fldChar w:fldCharType="end"/>
      </w:r>
    </w:p>
    <w:p w14:paraId="42389E5F" w14:textId="77777777" w:rsidR="005807EE" w:rsidRDefault="005807EE" w:rsidP="00FB73A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sq-AL"/>
        </w:rPr>
        <w:t xml:space="preserve">Postleitzahl und </w:t>
      </w:r>
      <w:r w:rsidR="0044082D">
        <w:rPr>
          <w:rFonts w:cs="Arial"/>
          <w:sz w:val="22"/>
          <w:szCs w:val="22"/>
          <w:lang w:val="sq-AL"/>
        </w:rPr>
        <w:t>Ort</w:t>
      </w:r>
      <w:r>
        <w:rPr>
          <w:rFonts w:cs="Arial"/>
          <w:sz w:val="22"/>
          <w:szCs w:val="22"/>
          <w:lang w:val="sq-AL"/>
        </w:rPr>
        <w:t>:</w:t>
      </w:r>
      <w:r w:rsidR="0044082D">
        <w:rPr>
          <w:rFonts w:cs="Arial"/>
          <w:sz w:val="22"/>
          <w:szCs w:val="22"/>
          <w:lang w:val="sq-AL"/>
        </w:rPr>
        <w:tab/>
      </w:r>
      <w:r w:rsidR="0044082D">
        <w:rPr>
          <w:rFonts w:cs="Arial"/>
          <w:sz w:val="22"/>
          <w:szCs w:val="22"/>
          <w:lang w:val="sq-AL"/>
        </w:rPr>
        <w:tab/>
      </w:r>
      <w:r w:rsidR="00445940" w:rsidRPr="0041532F">
        <w:rPr>
          <w:rFonts w:cs="Arial"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445940" w:rsidRPr="0041532F">
        <w:rPr>
          <w:rFonts w:cs="Arial"/>
          <w:sz w:val="22"/>
          <w:szCs w:val="22"/>
        </w:rPr>
        <w:instrText xml:space="preserve"> FORMTEXT </w:instrText>
      </w:r>
      <w:r w:rsidR="00445940" w:rsidRPr="0041532F">
        <w:rPr>
          <w:rFonts w:cs="Arial"/>
          <w:sz w:val="22"/>
          <w:szCs w:val="22"/>
        </w:rPr>
      </w:r>
      <w:r w:rsidR="00445940" w:rsidRPr="0041532F">
        <w:rPr>
          <w:rFonts w:cs="Arial"/>
          <w:sz w:val="22"/>
          <w:szCs w:val="22"/>
        </w:rPr>
        <w:fldChar w:fldCharType="separate"/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noProof/>
          <w:sz w:val="22"/>
          <w:szCs w:val="22"/>
        </w:rPr>
        <w:t> </w:t>
      </w:r>
      <w:r w:rsidR="00445940" w:rsidRPr="0041532F">
        <w:rPr>
          <w:rFonts w:cs="Arial"/>
          <w:sz w:val="22"/>
          <w:szCs w:val="22"/>
        </w:rPr>
        <w:fldChar w:fldCharType="end"/>
      </w:r>
    </w:p>
    <w:p w14:paraId="11206C3F" w14:textId="77777777" w:rsidR="0053207C" w:rsidRDefault="0053207C" w:rsidP="00FB73A9">
      <w:pPr>
        <w:jc w:val="both"/>
        <w:rPr>
          <w:rFonts w:cs="Arial"/>
          <w:sz w:val="22"/>
          <w:szCs w:val="22"/>
        </w:rPr>
      </w:pPr>
    </w:p>
    <w:p w14:paraId="23E5562D" w14:textId="77777777" w:rsidR="0053207C" w:rsidRDefault="0053207C" w:rsidP="00FB73A9">
      <w:pPr>
        <w:jc w:val="both"/>
        <w:rPr>
          <w:rFonts w:cs="Arial"/>
          <w:sz w:val="22"/>
          <w:szCs w:val="22"/>
          <w:lang w:val="sq-AL"/>
        </w:rPr>
      </w:pPr>
      <w:r>
        <w:rPr>
          <w:rFonts w:cs="Arial"/>
          <w:sz w:val="22"/>
          <w:szCs w:val="22"/>
        </w:rPr>
        <w:t xml:space="preserve">Der </w:t>
      </w:r>
      <w:r w:rsidR="003740DF">
        <w:rPr>
          <w:rFonts w:cs="Arial"/>
          <w:sz w:val="22"/>
          <w:szCs w:val="22"/>
        </w:rPr>
        <w:t xml:space="preserve">separate Buchungscode bzw. die separate Kostenstelle für das Projekt lautet: </w:t>
      </w:r>
      <w:r w:rsidR="003740DF" w:rsidRPr="0041532F">
        <w:rPr>
          <w:rFonts w:cs="Arial"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3740DF" w:rsidRPr="0041532F">
        <w:rPr>
          <w:rFonts w:cs="Arial"/>
          <w:sz w:val="22"/>
          <w:szCs w:val="22"/>
        </w:rPr>
        <w:instrText xml:space="preserve"> FORMTEXT </w:instrText>
      </w:r>
      <w:r w:rsidR="003740DF" w:rsidRPr="0041532F">
        <w:rPr>
          <w:rFonts w:cs="Arial"/>
          <w:sz w:val="22"/>
          <w:szCs w:val="22"/>
        </w:rPr>
      </w:r>
      <w:r w:rsidR="003740DF" w:rsidRPr="0041532F">
        <w:rPr>
          <w:rFonts w:cs="Arial"/>
          <w:sz w:val="22"/>
          <w:szCs w:val="22"/>
        </w:rPr>
        <w:fldChar w:fldCharType="separate"/>
      </w:r>
      <w:r w:rsidR="003740DF" w:rsidRPr="0041532F">
        <w:rPr>
          <w:rFonts w:cs="Arial"/>
          <w:noProof/>
          <w:sz w:val="22"/>
          <w:szCs w:val="22"/>
        </w:rPr>
        <w:t> </w:t>
      </w:r>
      <w:r w:rsidR="003740DF" w:rsidRPr="0041532F">
        <w:rPr>
          <w:rFonts w:cs="Arial"/>
          <w:noProof/>
          <w:sz w:val="22"/>
          <w:szCs w:val="22"/>
        </w:rPr>
        <w:t> </w:t>
      </w:r>
      <w:r w:rsidR="003740DF" w:rsidRPr="0041532F">
        <w:rPr>
          <w:rFonts w:cs="Arial"/>
          <w:noProof/>
          <w:sz w:val="22"/>
          <w:szCs w:val="22"/>
        </w:rPr>
        <w:t> </w:t>
      </w:r>
      <w:r w:rsidR="003740DF" w:rsidRPr="0041532F">
        <w:rPr>
          <w:rFonts w:cs="Arial"/>
          <w:noProof/>
          <w:sz w:val="22"/>
          <w:szCs w:val="22"/>
        </w:rPr>
        <w:t> </w:t>
      </w:r>
      <w:r w:rsidR="003740DF" w:rsidRPr="0041532F">
        <w:rPr>
          <w:rFonts w:cs="Arial"/>
          <w:noProof/>
          <w:sz w:val="22"/>
          <w:szCs w:val="22"/>
        </w:rPr>
        <w:t> </w:t>
      </w:r>
      <w:r w:rsidR="003740DF" w:rsidRPr="0041532F">
        <w:rPr>
          <w:rFonts w:cs="Arial"/>
          <w:sz w:val="22"/>
          <w:szCs w:val="22"/>
        </w:rPr>
        <w:fldChar w:fldCharType="end"/>
      </w:r>
    </w:p>
    <w:p w14:paraId="3027B30C" w14:textId="77777777" w:rsidR="00FB73A9" w:rsidRDefault="00FB73A9" w:rsidP="00FB73A9">
      <w:pPr>
        <w:jc w:val="both"/>
        <w:rPr>
          <w:rFonts w:cs="Arial"/>
          <w:sz w:val="22"/>
          <w:szCs w:val="22"/>
          <w:lang w:val="sq-AL"/>
        </w:rPr>
      </w:pPr>
    </w:p>
    <w:p w14:paraId="7E0C9DC2" w14:textId="77777777" w:rsidR="00FB73A9" w:rsidRPr="00FB73A9" w:rsidRDefault="00FB73A9" w:rsidP="00FB73A9">
      <w:pPr>
        <w:jc w:val="both"/>
        <w:rPr>
          <w:rFonts w:cs="Arial"/>
          <w:sz w:val="22"/>
          <w:szCs w:val="22"/>
          <w:lang w:val="sq-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949C3" w14:paraId="250AFB71" w14:textId="77777777" w:rsidTr="00BA375F">
        <w:tc>
          <w:tcPr>
            <w:tcW w:w="9629" w:type="dxa"/>
            <w:shd w:val="clear" w:color="auto" w:fill="D9D9D9" w:themeFill="background1" w:themeFillShade="D9"/>
          </w:tcPr>
          <w:p w14:paraId="450D29D7" w14:textId="77777777" w:rsidR="001949C3" w:rsidRPr="00BA375F" w:rsidRDefault="001949C3" w:rsidP="001949C3">
            <w:pPr>
              <w:pStyle w:val="Einrcken12"/>
              <w:widowControl/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</w:pPr>
            <w:r w:rsidRPr="00BA375F"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  <w:t>Anforderung des Zuschusses</w:t>
            </w:r>
          </w:p>
        </w:tc>
      </w:tr>
    </w:tbl>
    <w:p w14:paraId="315CEBD4" w14:textId="77777777" w:rsidR="00EF4376" w:rsidRPr="00EF4376" w:rsidRDefault="00EF4376" w:rsidP="00BA375F">
      <w:pPr>
        <w:pStyle w:val="Einrcken12"/>
        <w:widowControl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704"/>
        <w:gridCol w:w="5387"/>
        <w:gridCol w:w="3543"/>
      </w:tblGrid>
      <w:tr w:rsidR="00E460AE" w14:paraId="784FF96D" w14:textId="77777777" w:rsidTr="001D65BC">
        <w:tc>
          <w:tcPr>
            <w:tcW w:w="704" w:type="dxa"/>
          </w:tcPr>
          <w:p w14:paraId="54CFEC52" w14:textId="77777777" w:rsidR="00E460AE" w:rsidRDefault="00E460AE" w:rsidP="00CD5811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</w:t>
            </w:r>
          </w:p>
        </w:tc>
        <w:tc>
          <w:tcPr>
            <w:tcW w:w="5387" w:type="dxa"/>
          </w:tcPr>
          <w:p w14:paraId="47A9EA7E" w14:textId="77777777" w:rsidR="00E460AE" w:rsidRDefault="007922A8" w:rsidP="00CD5811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E460AE">
              <w:rPr>
                <w:rFonts w:ascii="Arial" w:hAnsi="Arial" w:cs="Arial"/>
                <w:sz w:val="22"/>
                <w:szCs w:val="22"/>
              </w:rPr>
              <w:t>atsächlich</w:t>
            </w:r>
            <w:r>
              <w:rPr>
                <w:rFonts w:ascii="Arial" w:hAnsi="Arial" w:cs="Arial"/>
                <w:sz w:val="22"/>
                <w:szCs w:val="22"/>
              </w:rPr>
              <w:t xml:space="preserve"> entstanden</w:t>
            </w:r>
            <w:r w:rsidR="00E460AE">
              <w:rPr>
                <w:rFonts w:ascii="Arial" w:hAnsi="Arial" w:cs="Arial"/>
                <w:sz w:val="22"/>
                <w:szCs w:val="22"/>
              </w:rPr>
              <w:t>e Kosten</w:t>
            </w:r>
            <w:r w:rsidR="004B702B">
              <w:rPr>
                <w:rFonts w:ascii="Arial" w:hAnsi="Arial" w:cs="Arial"/>
                <w:sz w:val="22"/>
                <w:szCs w:val="22"/>
              </w:rPr>
              <w:t xml:space="preserve"> (vgl. 1.1)</w:t>
            </w:r>
          </w:p>
        </w:tc>
        <w:tc>
          <w:tcPr>
            <w:tcW w:w="3543" w:type="dxa"/>
          </w:tcPr>
          <w:p w14:paraId="5C95C268" w14:textId="77777777" w:rsidR="00E460AE" w:rsidRPr="001D65BC" w:rsidRDefault="00F27C06" w:rsidP="001D65BC">
            <w:pPr>
              <w:pStyle w:val="Einrcken12"/>
              <w:widowControl/>
              <w:spacing w:line="360" w:lineRule="auto"/>
              <w:ind w:left="0"/>
              <w:jc w:val="right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  <w:r w:rsidR="002561BE">
              <w:rPr>
                <w:rFonts w:cs="Arial"/>
                <w:sz w:val="22"/>
                <w:szCs w:val="22"/>
              </w:rPr>
              <w:t xml:space="preserve"> €</w:t>
            </w:r>
          </w:p>
        </w:tc>
      </w:tr>
      <w:tr w:rsidR="00E460AE" w14:paraId="50C8EF41" w14:textId="77777777" w:rsidTr="001D65BC">
        <w:tc>
          <w:tcPr>
            <w:tcW w:w="704" w:type="dxa"/>
          </w:tcPr>
          <w:p w14:paraId="2F20CF26" w14:textId="77777777" w:rsidR="00E460AE" w:rsidRDefault="00E460AE" w:rsidP="00CD5811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3.2</w:t>
            </w:r>
          </w:p>
        </w:tc>
        <w:tc>
          <w:tcPr>
            <w:tcW w:w="5387" w:type="dxa"/>
          </w:tcPr>
          <w:p w14:paraId="18B7A4B9" w14:textId="77777777" w:rsidR="00E460AE" w:rsidRDefault="00E460AE" w:rsidP="00CD5811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Förderquote gemäß Zuwendungsbescheid</w:t>
            </w:r>
          </w:p>
        </w:tc>
        <w:tc>
          <w:tcPr>
            <w:tcW w:w="3543" w:type="dxa"/>
          </w:tcPr>
          <w:p w14:paraId="5836FE5C" w14:textId="77777777" w:rsidR="00E460AE" w:rsidRPr="001D65BC" w:rsidRDefault="001D65BC" w:rsidP="001D65BC">
            <w:pPr>
              <w:pStyle w:val="Einrcken12"/>
              <w:widowControl/>
              <w:spacing w:line="360" w:lineRule="auto"/>
              <w:ind w:left="0"/>
              <w:jc w:val="right"/>
              <w:rPr>
                <w:rFonts w:ascii="Arial" w:hAnsi="Arial" w:cs="Arial"/>
                <w:sz w:val="22"/>
                <w:szCs w:val="22"/>
                <w:lang w:val="sq-AL"/>
              </w:rPr>
            </w:pPr>
            <w:r w:rsidRPr="0041532F">
              <w:rPr>
                <w:rFonts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532F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41532F">
              <w:rPr>
                <w:rFonts w:cs="Arial"/>
                <w:sz w:val="22"/>
                <w:szCs w:val="22"/>
              </w:rPr>
            </w:r>
            <w:r w:rsidRPr="0041532F">
              <w:rPr>
                <w:rFonts w:cs="Arial"/>
                <w:sz w:val="22"/>
                <w:szCs w:val="22"/>
              </w:rPr>
              <w:fldChar w:fldCharType="separate"/>
            </w:r>
            <w:r w:rsidRPr="0041532F">
              <w:rPr>
                <w:rFonts w:cs="Arial"/>
                <w:sz w:val="22"/>
                <w:szCs w:val="22"/>
              </w:rPr>
              <w:t> </w:t>
            </w:r>
            <w:r w:rsidRPr="0041532F">
              <w:rPr>
                <w:rFonts w:cs="Arial"/>
                <w:sz w:val="22"/>
                <w:szCs w:val="22"/>
              </w:rPr>
              <w:t> </w:t>
            </w:r>
            <w:r w:rsidRPr="0041532F">
              <w:rPr>
                <w:rFonts w:cs="Arial"/>
                <w:sz w:val="22"/>
                <w:szCs w:val="22"/>
              </w:rPr>
              <w:t> </w:t>
            </w:r>
            <w:r w:rsidRPr="0041532F">
              <w:rPr>
                <w:rFonts w:cs="Arial"/>
                <w:sz w:val="22"/>
                <w:szCs w:val="22"/>
              </w:rPr>
              <w:t> </w:t>
            </w:r>
            <w:r w:rsidRPr="0041532F">
              <w:rPr>
                <w:rFonts w:cs="Arial"/>
                <w:sz w:val="22"/>
                <w:szCs w:val="22"/>
              </w:rPr>
              <w:t> </w:t>
            </w:r>
            <w:r w:rsidRPr="0041532F">
              <w:rPr>
                <w:rFonts w:cs="Arial"/>
                <w:sz w:val="22"/>
                <w:szCs w:val="22"/>
              </w:rPr>
              <w:fldChar w:fldCharType="end"/>
            </w:r>
            <w:r w:rsidR="002561BE">
              <w:rPr>
                <w:rFonts w:cs="Arial"/>
                <w:sz w:val="22"/>
                <w:szCs w:val="22"/>
              </w:rPr>
              <w:t xml:space="preserve"> </w:t>
            </w:r>
            <w:r w:rsidR="00A8398E">
              <w:rPr>
                <w:rFonts w:cs="Arial"/>
                <w:sz w:val="22"/>
                <w:szCs w:val="22"/>
              </w:rPr>
              <w:t>%</w:t>
            </w:r>
          </w:p>
        </w:tc>
      </w:tr>
      <w:tr w:rsidR="00E460AE" w14:paraId="0E5800EC" w14:textId="77777777" w:rsidTr="001D65BC">
        <w:tc>
          <w:tcPr>
            <w:tcW w:w="704" w:type="dxa"/>
          </w:tcPr>
          <w:p w14:paraId="478F76AA" w14:textId="77777777" w:rsidR="00E460AE" w:rsidRDefault="00E460AE" w:rsidP="00906EA7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</w:t>
            </w:r>
          </w:p>
        </w:tc>
        <w:tc>
          <w:tcPr>
            <w:tcW w:w="5387" w:type="dxa"/>
          </w:tcPr>
          <w:p w14:paraId="65C840BB" w14:textId="77777777" w:rsidR="00E460AE" w:rsidRDefault="00E460AE" w:rsidP="00906EA7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Errechneter Zuwendungsbetrag</w:t>
            </w:r>
          </w:p>
        </w:tc>
        <w:tc>
          <w:tcPr>
            <w:tcW w:w="3543" w:type="dxa"/>
          </w:tcPr>
          <w:p w14:paraId="4E683221" w14:textId="77777777" w:rsidR="00E460AE" w:rsidRPr="001D65BC" w:rsidRDefault="00F27C06" w:rsidP="001D65BC">
            <w:pPr>
              <w:pStyle w:val="Einrcken12"/>
              <w:widowControl/>
              <w:spacing w:line="360" w:lineRule="auto"/>
              <w:ind w:left="0"/>
              <w:jc w:val="right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  <w:r w:rsidR="002561BE">
              <w:rPr>
                <w:rFonts w:cs="Arial"/>
                <w:sz w:val="22"/>
                <w:szCs w:val="22"/>
              </w:rPr>
              <w:t xml:space="preserve"> €</w:t>
            </w:r>
          </w:p>
        </w:tc>
      </w:tr>
      <w:tr w:rsidR="00E460AE" w14:paraId="1388CF64" w14:textId="77777777" w:rsidTr="001D65BC">
        <w:tc>
          <w:tcPr>
            <w:tcW w:w="704" w:type="dxa"/>
          </w:tcPr>
          <w:p w14:paraId="6128048C" w14:textId="77777777" w:rsidR="00E460AE" w:rsidRDefault="00E460AE" w:rsidP="00906EA7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3.4</w:t>
            </w:r>
          </w:p>
        </w:tc>
        <w:tc>
          <w:tcPr>
            <w:tcW w:w="5387" w:type="dxa"/>
          </w:tcPr>
          <w:p w14:paraId="57434C25" w14:textId="77777777" w:rsidR="00E460AE" w:rsidRDefault="00E460AE" w:rsidP="00906EA7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Höchstbetrag gemäß Zuwendungsbescheid</w:t>
            </w:r>
          </w:p>
        </w:tc>
        <w:tc>
          <w:tcPr>
            <w:tcW w:w="3543" w:type="dxa"/>
          </w:tcPr>
          <w:p w14:paraId="4BCD06C0" w14:textId="77777777" w:rsidR="00E460AE" w:rsidRPr="001D65BC" w:rsidRDefault="005912AA" w:rsidP="001D65BC">
            <w:pPr>
              <w:pStyle w:val="Einrcken12"/>
              <w:widowControl/>
              <w:spacing w:line="360" w:lineRule="auto"/>
              <w:ind w:left="0"/>
              <w:jc w:val="right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  <w:r w:rsidR="002561BE">
              <w:rPr>
                <w:rFonts w:cs="Arial"/>
                <w:sz w:val="22"/>
                <w:szCs w:val="22"/>
              </w:rPr>
              <w:t xml:space="preserve"> €</w:t>
            </w:r>
          </w:p>
        </w:tc>
      </w:tr>
      <w:tr w:rsidR="00C22183" w14:paraId="63302FD5" w14:textId="77777777" w:rsidTr="001D65BC">
        <w:tc>
          <w:tcPr>
            <w:tcW w:w="704" w:type="dxa"/>
          </w:tcPr>
          <w:p w14:paraId="0288E86D" w14:textId="77777777" w:rsidR="00C22183" w:rsidRDefault="00C22183" w:rsidP="00906EA7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3.5</w:t>
            </w:r>
          </w:p>
        </w:tc>
        <w:tc>
          <w:tcPr>
            <w:tcW w:w="5387" w:type="dxa"/>
          </w:tcPr>
          <w:p w14:paraId="594960CF" w14:textId="77777777" w:rsidR="00C22183" w:rsidRDefault="001D65BC" w:rsidP="00906EA7">
            <w:pPr>
              <w:pStyle w:val="Einrcken12"/>
              <w:widowControl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Angeforderter Zuschuss</w:t>
            </w:r>
          </w:p>
        </w:tc>
        <w:tc>
          <w:tcPr>
            <w:tcW w:w="3543" w:type="dxa"/>
          </w:tcPr>
          <w:p w14:paraId="6F13BC6A" w14:textId="77777777" w:rsidR="00C22183" w:rsidRPr="001D65BC" w:rsidRDefault="005912AA" w:rsidP="001D65BC">
            <w:pPr>
              <w:pStyle w:val="Einrcken12"/>
              <w:widowControl/>
              <w:spacing w:line="360" w:lineRule="auto"/>
              <w:ind w:left="0"/>
              <w:jc w:val="right"/>
              <w:rPr>
                <w:rFonts w:ascii="Arial" w:hAnsi="Arial" w:cs="Arial"/>
                <w:sz w:val="22"/>
                <w:szCs w:val="22"/>
                <w:lang w:val="sq-AL"/>
              </w:rPr>
            </w:pPr>
            <w:r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>
              <w:rPr>
                <w:rFonts w:cs="Arial"/>
                <w:sz w:val="22"/>
                <w:szCs w:val="22"/>
              </w:rPr>
              <w:instrText xml:space="preserve"> FORMTEXT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sz w:val="22"/>
                <w:szCs w:val="22"/>
              </w:rPr>
              <w:fldChar w:fldCharType="end"/>
            </w:r>
            <w:r w:rsidR="002561BE">
              <w:rPr>
                <w:rFonts w:cs="Arial"/>
                <w:sz w:val="22"/>
                <w:szCs w:val="22"/>
              </w:rPr>
              <w:t xml:space="preserve"> €</w:t>
            </w:r>
          </w:p>
        </w:tc>
      </w:tr>
    </w:tbl>
    <w:p w14:paraId="4AA7EC00" w14:textId="77777777" w:rsidR="002B77B5" w:rsidRDefault="002B77B5" w:rsidP="007172DF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27158BE0" w14:textId="77777777" w:rsidR="005912AA" w:rsidRDefault="005912AA" w:rsidP="00D60AA5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Aus Darstellungsgründen wird die Förderquote ggf. </w:t>
      </w:r>
      <w:r w:rsidR="00CA13A3">
        <w:rPr>
          <w:rFonts w:ascii="Arial" w:hAnsi="Arial" w:cs="Arial"/>
          <w:sz w:val="22"/>
          <w:szCs w:val="22"/>
        </w:rPr>
        <w:t xml:space="preserve">mit </w:t>
      </w:r>
      <w:r w:rsidR="00091A33">
        <w:rPr>
          <w:rFonts w:ascii="Arial" w:hAnsi="Arial" w:cs="Arial"/>
          <w:sz w:val="22"/>
          <w:szCs w:val="22"/>
        </w:rPr>
        <w:t>kaufmännisch gerundetem Wert ausgewiesen.</w:t>
      </w:r>
    </w:p>
    <w:p w14:paraId="00A3DBFB" w14:textId="77777777" w:rsidR="005912AA" w:rsidRDefault="005912AA" w:rsidP="00D60AA5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293AEA3A" w14:textId="77777777" w:rsidR="00445940" w:rsidRDefault="00B82843" w:rsidP="00D60AA5">
      <w:pPr>
        <w:pStyle w:val="Einrcken12"/>
        <w:widowControl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sq-AL"/>
        </w:rPr>
      </w:pPr>
      <w:r w:rsidRPr="0041532F">
        <w:rPr>
          <w:rFonts w:ascii="Arial" w:hAnsi="Arial" w:cs="Arial"/>
          <w:sz w:val="22"/>
          <w:szCs w:val="22"/>
        </w:rPr>
        <w:t xml:space="preserve">Unter Bezugnahme auf die Regelungen im Zuwendungsbescheid wird hiermit </w:t>
      </w:r>
      <w:r w:rsidR="00CD5811">
        <w:rPr>
          <w:rFonts w:ascii="Arial" w:hAnsi="Arial" w:cs="Arial"/>
          <w:sz w:val="22"/>
          <w:szCs w:val="22"/>
        </w:rPr>
        <w:t>die</w:t>
      </w:r>
      <w:r w:rsidRPr="0041532F">
        <w:rPr>
          <w:rFonts w:ascii="Arial" w:hAnsi="Arial" w:cs="Arial"/>
          <w:sz w:val="22"/>
          <w:szCs w:val="22"/>
        </w:rPr>
        <w:t xml:space="preserve"> Auszahlung der Zuwendung </w:t>
      </w:r>
      <w:r w:rsidR="00FB73A9">
        <w:rPr>
          <w:rFonts w:ascii="Arial" w:hAnsi="Arial" w:cs="Arial"/>
          <w:sz w:val="22"/>
          <w:szCs w:val="22"/>
        </w:rPr>
        <w:t>beantragt</w:t>
      </w:r>
      <w:r w:rsidRPr="0041532F">
        <w:rPr>
          <w:rFonts w:ascii="Arial" w:hAnsi="Arial" w:cs="Arial"/>
          <w:sz w:val="22"/>
          <w:szCs w:val="22"/>
          <w:lang w:val="sq-AL"/>
        </w:rPr>
        <w:t>.</w:t>
      </w:r>
    </w:p>
    <w:p w14:paraId="543875D5" w14:textId="77777777" w:rsidR="00445940" w:rsidRDefault="00445940">
      <w:pPr>
        <w:rPr>
          <w:rFonts w:cs="Arial"/>
          <w:sz w:val="22"/>
          <w:szCs w:val="22"/>
          <w:lang w:val="sq-AL"/>
        </w:rPr>
      </w:pPr>
      <w:r>
        <w:rPr>
          <w:rFonts w:cs="Arial"/>
          <w:sz w:val="22"/>
          <w:szCs w:val="22"/>
          <w:lang w:val="sq-AL"/>
        </w:rPr>
        <w:br w:type="page"/>
      </w:r>
    </w:p>
    <w:p w14:paraId="150D4BA7" w14:textId="77777777" w:rsidR="00A114B5" w:rsidRPr="0041532F" w:rsidRDefault="00A114B5" w:rsidP="00D60AA5">
      <w:pPr>
        <w:pStyle w:val="Einrcken12"/>
        <w:widowControl/>
        <w:spacing w:line="240" w:lineRule="auto"/>
        <w:ind w:left="0"/>
        <w:jc w:val="both"/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lastRenderedPageBreak/>
        <w:t>Wir bitten um Überweisung de</w:t>
      </w:r>
      <w:r w:rsidR="0086014F" w:rsidRPr="0041532F">
        <w:rPr>
          <w:rFonts w:cs="Arial"/>
          <w:sz w:val="22"/>
          <w:szCs w:val="22"/>
        </w:rPr>
        <w:t xml:space="preserve">s Betrages </w:t>
      </w:r>
      <w:r w:rsidR="00693C78">
        <w:rPr>
          <w:rFonts w:cs="Arial"/>
          <w:sz w:val="22"/>
          <w:szCs w:val="22"/>
        </w:rPr>
        <w:t xml:space="preserve">gemäß Ziffer </w:t>
      </w:r>
      <w:r w:rsidR="00FA21A4">
        <w:rPr>
          <w:rFonts w:cs="Arial"/>
          <w:sz w:val="22"/>
          <w:szCs w:val="22"/>
        </w:rPr>
        <w:t>3.5</w:t>
      </w:r>
      <w:r w:rsidRPr="0041532F">
        <w:rPr>
          <w:rFonts w:cs="Arial"/>
          <w:sz w:val="22"/>
          <w:szCs w:val="22"/>
        </w:rPr>
        <w:t xml:space="preserve"> auf </w:t>
      </w:r>
      <w:r w:rsidR="00502484" w:rsidRPr="0041532F">
        <w:rPr>
          <w:rFonts w:cs="Arial"/>
          <w:sz w:val="22"/>
          <w:szCs w:val="22"/>
        </w:rPr>
        <w:t>folgendes</w:t>
      </w:r>
      <w:r w:rsidRPr="0041532F">
        <w:rPr>
          <w:rFonts w:cs="Arial"/>
          <w:sz w:val="22"/>
          <w:szCs w:val="22"/>
        </w:rPr>
        <w:t xml:space="preserve"> Konto:</w:t>
      </w:r>
    </w:p>
    <w:p w14:paraId="3A1C0A9A" w14:textId="77777777" w:rsidR="00E71985" w:rsidRPr="0041532F" w:rsidRDefault="00E71985" w:rsidP="007172DF">
      <w:pPr>
        <w:jc w:val="both"/>
        <w:rPr>
          <w:rFonts w:cs="Arial"/>
          <w:sz w:val="22"/>
          <w:szCs w:val="22"/>
        </w:rPr>
      </w:pPr>
    </w:p>
    <w:p w14:paraId="60CF93FB" w14:textId="77777777" w:rsidR="00A114B5" w:rsidRPr="0041532F" w:rsidRDefault="00B21F85" w:rsidP="007172DF">
      <w:pPr>
        <w:jc w:val="both"/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Kreditinstitut</w:t>
      </w:r>
      <w:r w:rsidR="00A114B5" w:rsidRPr="0041532F">
        <w:rPr>
          <w:rFonts w:cs="Arial"/>
          <w:sz w:val="22"/>
          <w:szCs w:val="22"/>
        </w:rPr>
        <w:t>:</w:t>
      </w:r>
      <w:r w:rsidR="00A114B5" w:rsidRPr="0041532F">
        <w:rPr>
          <w:rFonts w:cs="Arial"/>
          <w:sz w:val="22"/>
          <w:szCs w:val="22"/>
        </w:rPr>
        <w:tab/>
      </w:r>
      <w:r w:rsidR="00A114B5" w:rsidRPr="0041532F">
        <w:rPr>
          <w:rFonts w:cs="Arial"/>
          <w:sz w:val="22"/>
          <w:szCs w:val="22"/>
        </w:rPr>
        <w:tab/>
      </w:r>
      <w:r w:rsidR="00A114B5" w:rsidRPr="0041532F">
        <w:rPr>
          <w:rFonts w:cs="Arial"/>
          <w:sz w:val="22"/>
          <w:szCs w:val="22"/>
        </w:rPr>
        <w:tab/>
      </w:r>
      <w:r w:rsidR="002B77B5" w:rsidRPr="0041532F">
        <w:rPr>
          <w:rFonts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2B77B5" w:rsidRPr="0041532F">
        <w:rPr>
          <w:rFonts w:cs="Arial"/>
          <w:sz w:val="22"/>
          <w:szCs w:val="22"/>
        </w:rPr>
        <w:instrText xml:space="preserve"> FORMTEXT </w:instrText>
      </w:r>
      <w:r w:rsidR="002B77B5" w:rsidRPr="0041532F">
        <w:rPr>
          <w:rFonts w:cs="Arial"/>
          <w:sz w:val="22"/>
          <w:szCs w:val="22"/>
        </w:rPr>
      </w:r>
      <w:r w:rsidR="002B77B5" w:rsidRPr="0041532F">
        <w:rPr>
          <w:rFonts w:cs="Arial"/>
          <w:sz w:val="22"/>
          <w:szCs w:val="22"/>
        </w:rPr>
        <w:fldChar w:fldCharType="separate"/>
      </w:r>
      <w:r w:rsidR="002B77B5" w:rsidRPr="0041532F">
        <w:rPr>
          <w:rFonts w:cs="Arial"/>
          <w:sz w:val="22"/>
          <w:szCs w:val="22"/>
        </w:rPr>
        <w:t> </w:t>
      </w:r>
      <w:r w:rsidR="002B77B5" w:rsidRPr="0041532F">
        <w:rPr>
          <w:rFonts w:cs="Arial"/>
          <w:sz w:val="22"/>
          <w:szCs w:val="22"/>
        </w:rPr>
        <w:t> </w:t>
      </w:r>
      <w:r w:rsidR="002B77B5" w:rsidRPr="0041532F">
        <w:rPr>
          <w:rFonts w:cs="Arial"/>
          <w:sz w:val="22"/>
          <w:szCs w:val="22"/>
        </w:rPr>
        <w:t> </w:t>
      </w:r>
      <w:r w:rsidR="002B77B5" w:rsidRPr="0041532F">
        <w:rPr>
          <w:rFonts w:cs="Arial"/>
          <w:sz w:val="22"/>
          <w:szCs w:val="22"/>
        </w:rPr>
        <w:t> </w:t>
      </w:r>
      <w:r w:rsidR="002B77B5" w:rsidRPr="0041532F">
        <w:rPr>
          <w:rFonts w:cs="Arial"/>
          <w:sz w:val="22"/>
          <w:szCs w:val="22"/>
        </w:rPr>
        <w:t> </w:t>
      </w:r>
      <w:r w:rsidR="002B77B5" w:rsidRPr="0041532F">
        <w:rPr>
          <w:rFonts w:cs="Arial"/>
          <w:sz w:val="22"/>
          <w:szCs w:val="22"/>
        </w:rPr>
        <w:fldChar w:fldCharType="end"/>
      </w:r>
    </w:p>
    <w:p w14:paraId="166CDC74" w14:textId="77777777" w:rsidR="004D62D1" w:rsidRPr="0041532F" w:rsidRDefault="00B21F85" w:rsidP="007172DF">
      <w:pPr>
        <w:jc w:val="both"/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IBAN</w:t>
      </w:r>
      <w:r w:rsidR="00A114B5" w:rsidRPr="0041532F">
        <w:rPr>
          <w:rFonts w:cs="Arial"/>
          <w:sz w:val="22"/>
          <w:szCs w:val="22"/>
        </w:rPr>
        <w:t>:</w:t>
      </w:r>
      <w:r w:rsidR="00A114B5" w:rsidRPr="0041532F">
        <w:rPr>
          <w:rFonts w:cs="Arial"/>
          <w:sz w:val="22"/>
          <w:szCs w:val="22"/>
        </w:rPr>
        <w:tab/>
      </w:r>
      <w:r w:rsidR="00A114B5" w:rsidRPr="0041532F">
        <w:rPr>
          <w:rFonts w:cs="Arial"/>
          <w:sz w:val="22"/>
          <w:szCs w:val="22"/>
        </w:rPr>
        <w:tab/>
      </w:r>
      <w:r w:rsidRPr="0041532F">
        <w:rPr>
          <w:rFonts w:cs="Arial"/>
          <w:sz w:val="22"/>
          <w:szCs w:val="22"/>
        </w:rPr>
        <w:tab/>
      </w:r>
      <w:r w:rsidRPr="0041532F">
        <w:rPr>
          <w:rFonts w:cs="Arial"/>
          <w:sz w:val="22"/>
          <w:szCs w:val="22"/>
        </w:rPr>
        <w:tab/>
      </w:r>
      <w:r w:rsidR="004D62D1" w:rsidRPr="0041532F">
        <w:rPr>
          <w:rFonts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D62D1" w:rsidRPr="0041532F">
        <w:rPr>
          <w:rFonts w:cs="Arial"/>
          <w:sz w:val="22"/>
          <w:szCs w:val="22"/>
        </w:rPr>
        <w:instrText xml:space="preserve"> FORMTEXT </w:instrText>
      </w:r>
      <w:r w:rsidR="004D62D1" w:rsidRPr="0041532F">
        <w:rPr>
          <w:rFonts w:cs="Arial"/>
          <w:sz w:val="22"/>
          <w:szCs w:val="22"/>
        </w:rPr>
      </w:r>
      <w:r w:rsidR="004D62D1" w:rsidRPr="0041532F">
        <w:rPr>
          <w:rFonts w:cs="Arial"/>
          <w:sz w:val="22"/>
          <w:szCs w:val="22"/>
        </w:rPr>
        <w:fldChar w:fldCharType="separate"/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fldChar w:fldCharType="end"/>
      </w:r>
    </w:p>
    <w:p w14:paraId="69520091" w14:textId="77777777" w:rsidR="004D62D1" w:rsidRDefault="00B21F85" w:rsidP="007172DF">
      <w:pPr>
        <w:jc w:val="both"/>
        <w:rPr>
          <w:rFonts w:cs="Arial"/>
          <w:sz w:val="22"/>
          <w:szCs w:val="22"/>
        </w:rPr>
      </w:pPr>
      <w:r w:rsidRPr="0041532F">
        <w:rPr>
          <w:rFonts w:cs="Arial"/>
          <w:sz w:val="22"/>
          <w:szCs w:val="22"/>
        </w:rPr>
        <w:t>BIC (SWIFT-Code)</w:t>
      </w:r>
      <w:r w:rsidR="00A114B5" w:rsidRPr="0041532F">
        <w:rPr>
          <w:rFonts w:cs="Arial"/>
          <w:sz w:val="22"/>
          <w:szCs w:val="22"/>
        </w:rPr>
        <w:t>:</w:t>
      </w:r>
      <w:r w:rsidR="00A114B5" w:rsidRPr="0041532F">
        <w:rPr>
          <w:rFonts w:cs="Arial"/>
          <w:sz w:val="22"/>
          <w:szCs w:val="22"/>
        </w:rPr>
        <w:tab/>
      </w:r>
      <w:r w:rsidR="00A114B5" w:rsidRPr="0041532F">
        <w:rPr>
          <w:rFonts w:cs="Arial"/>
          <w:sz w:val="22"/>
          <w:szCs w:val="22"/>
        </w:rPr>
        <w:tab/>
      </w:r>
      <w:r w:rsidR="004D62D1" w:rsidRPr="0041532F">
        <w:rPr>
          <w:rFonts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D62D1" w:rsidRPr="0041532F">
        <w:rPr>
          <w:rFonts w:cs="Arial"/>
          <w:sz w:val="22"/>
          <w:szCs w:val="22"/>
        </w:rPr>
        <w:instrText xml:space="preserve"> FORMTEXT </w:instrText>
      </w:r>
      <w:r w:rsidR="004D62D1" w:rsidRPr="0041532F">
        <w:rPr>
          <w:rFonts w:cs="Arial"/>
          <w:sz w:val="22"/>
          <w:szCs w:val="22"/>
        </w:rPr>
      </w:r>
      <w:r w:rsidR="004D62D1" w:rsidRPr="0041532F">
        <w:rPr>
          <w:rFonts w:cs="Arial"/>
          <w:sz w:val="22"/>
          <w:szCs w:val="22"/>
        </w:rPr>
        <w:fldChar w:fldCharType="separate"/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t> </w:t>
      </w:r>
      <w:r w:rsidR="004D62D1" w:rsidRPr="0041532F">
        <w:rPr>
          <w:rFonts w:cs="Arial"/>
          <w:sz w:val="22"/>
          <w:szCs w:val="22"/>
        </w:rPr>
        <w:fldChar w:fldCharType="end"/>
      </w:r>
    </w:p>
    <w:p w14:paraId="09EC9DE2" w14:textId="77777777" w:rsidR="00BB5399" w:rsidRPr="0041532F" w:rsidRDefault="00BB5399" w:rsidP="007172D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Kontoinhaber: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41532F">
        <w:rPr>
          <w:rFonts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1532F">
        <w:rPr>
          <w:rFonts w:cs="Arial"/>
          <w:sz w:val="22"/>
          <w:szCs w:val="22"/>
        </w:rPr>
        <w:instrText xml:space="preserve"> FORMTEXT </w:instrText>
      </w:r>
      <w:r w:rsidRPr="0041532F">
        <w:rPr>
          <w:rFonts w:cs="Arial"/>
          <w:sz w:val="22"/>
          <w:szCs w:val="22"/>
        </w:rPr>
      </w:r>
      <w:r w:rsidRPr="0041532F">
        <w:rPr>
          <w:rFonts w:cs="Arial"/>
          <w:sz w:val="22"/>
          <w:szCs w:val="22"/>
        </w:rPr>
        <w:fldChar w:fldCharType="separate"/>
      </w:r>
      <w:r w:rsidRPr="0041532F">
        <w:rPr>
          <w:rFonts w:cs="Arial"/>
          <w:sz w:val="22"/>
          <w:szCs w:val="22"/>
        </w:rPr>
        <w:t> </w:t>
      </w:r>
      <w:r w:rsidRPr="0041532F">
        <w:rPr>
          <w:rFonts w:cs="Arial"/>
          <w:sz w:val="22"/>
          <w:szCs w:val="22"/>
        </w:rPr>
        <w:t> </w:t>
      </w:r>
      <w:r w:rsidRPr="0041532F">
        <w:rPr>
          <w:rFonts w:cs="Arial"/>
          <w:sz w:val="22"/>
          <w:szCs w:val="22"/>
        </w:rPr>
        <w:t> </w:t>
      </w:r>
      <w:r w:rsidRPr="0041532F">
        <w:rPr>
          <w:rFonts w:cs="Arial"/>
          <w:sz w:val="22"/>
          <w:szCs w:val="22"/>
        </w:rPr>
        <w:t> </w:t>
      </w:r>
      <w:r w:rsidRPr="0041532F">
        <w:rPr>
          <w:rFonts w:cs="Arial"/>
          <w:sz w:val="22"/>
          <w:szCs w:val="22"/>
        </w:rPr>
        <w:t> </w:t>
      </w:r>
      <w:r w:rsidRPr="0041532F">
        <w:rPr>
          <w:rFonts w:cs="Arial"/>
          <w:sz w:val="22"/>
          <w:szCs w:val="22"/>
        </w:rPr>
        <w:fldChar w:fldCharType="end"/>
      </w:r>
    </w:p>
    <w:p w14:paraId="5571AD75" w14:textId="77777777" w:rsidR="00D60AA5" w:rsidRDefault="00D60AA5">
      <w:pPr>
        <w:rPr>
          <w:rFonts w:cs="Arial"/>
          <w:sz w:val="22"/>
          <w:szCs w:val="22"/>
        </w:rPr>
      </w:pPr>
    </w:p>
    <w:p w14:paraId="051850DA" w14:textId="77777777" w:rsidR="00D60AA5" w:rsidRDefault="00D60AA5" w:rsidP="00D60AA5">
      <w:pPr>
        <w:widowControl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Mir / Uns ist bekannt, dass mit dem Projekt eine Zweck- und Standortbindung verbunden ist und dass die Zuwendung zu erstatten ist, wenn das Unternehmen bzw. die schleswig-holsteinische Betriebsstätte </w:t>
      </w:r>
      <w:r w:rsidRPr="004E6897">
        <w:rPr>
          <w:rFonts w:cs="Arial"/>
          <w:sz w:val="22"/>
          <w:szCs w:val="22"/>
        </w:rPr>
        <w:t xml:space="preserve">innerhalb von drei Jahren nach Abschluss des </w:t>
      </w:r>
      <w:r>
        <w:rPr>
          <w:rFonts w:cs="Arial"/>
          <w:sz w:val="22"/>
          <w:szCs w:val="22"/>
        </w:rPr>
        <w:t>Projektes</w:t>
      </w:r>
      <w:r w:rsidRPr="004E6897">
        <w:rPr>
          <w:rFonts w:cs="Arial"/>
          <w:sz w:val="22"/>
          <w:szCs w:val="22"/>
        </w:rPr>
        <w:t xml:space="preserve"> aufgegeben oder aus Schleswig-Holstein herausverlagert wird</w:t>
      </w:r>
      <w:r>
        <w:rPr>
          <w:rFonts w:cs="Arial"/>
          <w:sz w:val="22"/>
          <w:szCs w:val="22"/>
        </w:rPr>
        <w:t>. Insofern bin ich / sind wir verpflichtet, eine Aussonderung der der Bindungsfrist unterliegenden Gegenstände oder deren beabsichtigte anderweitige Verwendung und eine beabsichtigte Aufgabe oder Verlagerung des Unternehmens bzw. der schleswig-holsteinischen Betriebsstätte der WTSH mitzuteilen.</w:t>
      </w:r>
    </w:p>
    <w:p w14:paraId="10E26B87" w14:textId="77777777" w:rsidR="00D60AA5" w:rsidRDefault="00D60AA5" w:rsidP="00D60AA5">
      <w:pPr>
        <w:widowControl w:val="0"/>
        <w:jc w:val="both"/>
        <w:rPr>
          <w:rFonts w:cs="Arial"/>
          <w:sz w:val="22"/>
          <w:szCs w:val="22"/>
        </w:rPr>
      </w:pPr>
    </w:p>
    <w:p w14:paraId="5943D396" w14:textId="77777777" w:rsidR="00D60AA5" w:rsidRDefault="00D60AA5" w:rsidP="00D60AA5">
      <w:pPr>
        <w:widowControl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Die gemäß Zuwendungsbescheid auferlegten Maßnahmen zur Information und Kommunikation (Veröffentlichung der Förderung auf einer Website und Anbringung des A3-Plakates) habe ich / haben wir durchgeführt.</w:t>
      </w:r>
    </w:p>
    <w:p w14:paraId="1A190E84" w14:textId="77777777" w:rsidR="00D60AA5" w:rsidRDefault="00D60AA5" w:rsidP="00D60AA5">
      <w:pPr>
        <w:widowControl w:val="0"/>
        <w:jc w:val="both"/>
        <w:rPr>
          <w:rFonts w:cs="Arial"/>
          <w:sz w:val="22"/>
          <w:szCs w:val="22"/>
        </w:rPr>
      </w:pPr>
    </w:p>
    <w:p w14:paraId="4E4E9C71" w14:textId="77777777" w:rsidR="00D60AA5" w:rsidRPr="004D3DB1" w:rsidRDefault="00D60AA5" w:rsidP="00D60AA5">
      <w:pPr>
        <w:rPr>
          <w:rFonts w:cs="Arial"/>
          <w:bCs/>
          <w:sz w:val="22"/>
          <w:szCs w:val="22"/>
        </w:rPr>
      </w:pPr>
      <w:r w:rsidRPr="004D3DB1">
        <w:rPr>
          <w:rFonts w:cs="Arial"/>
          <w:bCs/>
          <w:sz w:val="22"/>
          <w:szCs w:val="22"/>
        </w:rPr>
        <w:t xml:space="preserve">Ich/Wir bestätige(n) die Richtigkeit der in diesem Verwendungsnachweis gemachten Angaben und ihre Übereinstimmung mit der Buchführung und den Belegen. </w:t>
      </w:r>
    </w:p>
    <w:p w14:paraId="38D4879F" w14:textId="77777777" w:rsidR="00D60AA5" w:rsidRPr="002B21E2" w:rsidRDefault="00D60AA5" w:rsidP="00D60AA5">
      <w:pPr>
        <w:jc w:val="both"/>
        <w:rPr>
          <w:rFonts w:cs="Arial"/>
          <w:sz w:val="22"/>
          <w:szCs w:val="22"/>
        </w:rPr>
      </w:pPr>
    </w:p>
    <w:p w14:paraId="4C63C02B" w14:textId="77777777" w:rsidR="00A114B5" w:rsidRDefault="00862B4B" w:rsidP="007172D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Dem Verwendungsnachweis sind folgende Unterlagen beigefügt:</w:t>
      </w:r>
    </w:p>
    <w:p w14:paraId="29D0108F" w14:textId="77777777" w:rsidR="005B645B" w:rsidRDefault="005B645B" w:rsidP="007172DF">
      <w:pPr>
        <w:jc w:val="both"/>
        <w:rPr>
          <w:rFonts w:cs="Arial"/>
          <w:sz w:val="22"/>
          <w:szCs w:val="22"/>
        </w:rPr>
      </w:pPr>
    </w:p>
    <w:p w14:paraId="2E17F6BF" w14:textId="77777777" w:rsidR="00F00085" w:rsidRDefault="00F00085" w:rsidP="00A83FDA">
      <w:pPr>
        <w:pStyle w:val="Listenabsatz"/>
        <w:numPr>
          <w:ilvl w:val="0"/>
          <w:numId w:val="4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Originalrechnungen</w:t>
      </w:r>
      <w:r w:rsidR="003740DF">
        <w:rPr>
          <w:rFonts w:cs="Arial"/>
          <w:sz w:val="22"/>
          <w:szCs w:val="22"/>
        </w:rPr>
        <w:t>,</w:t>
      </w:r>
    </w:p>
    <w:p w14:paraId="6861CB16" w14:textId="77777777" w:rsidR="00FB2B04" w:rsidRPr="00A83FDA" w:rsidRDefault="00FB2B04" w:rsidP="00A83FDA">
      <w:pPr>
        <w:pStyle w:val="Listenabsatz"/>
        <w:numPr>
          <w:ilvl w:val="0"/>
          <w:numId w:val="4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Zahlungsnachweise (z. B. Kopien der Kontoauszüge),</w:t>
      </w:r>
    </w:p>
    <w:p w14:paraId="0AB8F2B2" w14:textId="77777777" w:rsidR="005B645B" w:rsidRPr="00862B4B" w:rsidRDefault="005B645B" w:rsidP="00953B3F">
      <w:pPr>
        <w:pStyle w:val="Listenabsatz"/>
        <w:numPr>
          <w:ilvl w:val="0"/>
          <w:numId w:val="4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Sachbericht</w:t>
      </w:r>
      <w:r w:rsidR="003740DF">
        <w:rPr>
          <w:rFonts w:cs="Arial"/>
          <w:sz w:val="22"/>
          <w:szCs w:val="22"/>
        </w:rPr>
        <w:t>.</w:t>
      </w:r>
    </w:p>
    <w:p w14:paraId="7443591F" w14:textId="77777777" w:rsidR="00862B4B" w:rsidRDefault="00862B4B" w:rsidP="007172DF">
      <w:pPr>
        <w:jc w:val="both"/>
        <w:rPr>
          <w:rFonts w:cs="Arial"/>
          <w:sz w:val="22"/>
          <w:szCs w:val="22"/>
        </w:rPr>
      </w:pPr>
    </w:p>
    <w:p w14:paraId="56BEFEE2" w14:textId="77777777" w:rsidR="00862B4B" w:rsidRDefault="00862B4B" w:rsidP="007172DF">
      <w:pPr>
        <w:jc w:val="both"/>
        <w:rPr>
          <w:rFonts w:cs="Arial"/>
          <w:sz w:val="22"/>
          <w:szCs w:val="22"/>
        </w:rPr>
      </w:pPr>
    </w:p>
    <w:p w14:paraId="7845116B" w14:textId="77777777" w:rsidR="00862B4B" w:rsidRDefault="00862B4B" w:rsidP="007172DF">
      <w:pPr>
        <w:jc w:val="both"/>
        <w:rPr>
          <w:rFonts w:cs="Arial"/>
          <w:sz w:val="22"/>
          <w:szCs w:val="22"/>
        </w:rPr>
      </w:pPr>
    </w:p>
    <w:p w14:paraId="0CBA369A" w14:textId="77777777" w:rsidR="00F57D5F" w:rsidRPr="002B21E2" w:rsidRDefault="00A114B5" w:rsidP="007172DF">
      <w:pPr>
        <w:jc w:val="both"/>
        <w:rPr>
          <w:rFonts w:cs="Arial"/>
          <w:sz w:val="22"/>
          <w:szCs w:val="22"/>
        </w:rPr>
      </w:pPr>
      <w:r w:rsidRPr="002B21E2">
        <w:rPr>
          <w:rFonts w:cs="Arial"/>
          <w:sz w:val="22"/>
          <w:szCs w:val="22"/>
        </w:rPr>
        <w:t>___________________________</w:t>
      </w:r>
      <w:r w:rsidR="00804C6D" w:rsidRPr="002B21E2">
        <w:rPr>
          <w:rFonts w:cs="Arial"/>
          <w:sz w:val="22"/>
          <w:szCs w:val="22"/>
        </w:rPr>
        <w:t>_________</w:t>
      </w:r>
      <w:r w:rsidR="00E4439F" w:rsidRPr="002B21E2">
        <w:rPr>
          <w:rFonts w:cs="Arial"/>
          <w:sz w:val="22"/>
          <w:szCs w:val="22"/>
        </w:rPr>
        <w:tab/>
      </w:r>
      <w:r w:rsidR="00F57D5F" w:rsidRPr="002B21E2">
        <w:rPr>
          <w:sz w:val="22"/>
          <w:szCs w:val="22"/>
        </w:rPr>
        <w:t>___________________________</w:t>
      </w:r>
      <w:r w:rsidR="00E4439F" w:rsidRPr="002B21E2">
        <w:rPr>
          <w:sz w:val="22"/>
          <w:szCs w:val="22"/>
        </w:rPr>
        <w:t>_______</w:t>
      </w:r>
      <w:r w:rsidR="0058663E">
        <w:rPr>
          <w:sz w:val="22"/>
          <w:szCs w:val="22"/>
        </w:rPr>
        <w:t>____</w:t>
      </w:r>
    </w:p>
    <w:p w14:paraId="5ECD67D1" w14:textId="77777777" w:rsidR="00F57D5F" w:rsidRPr="002B21E2" w:rsidRDefault="00F57D5F" w:rsidP="007172DF">
      <w:pPr>
        <w:widowControl w:val="0"/>
        <w:tabs>
          <w:tab w:val="left" w:pos="4962"/>
        </w:tabs>
        <w:rPr>
          <w:sz w:val="22"/>
          <w:szCs w:val="22"/>
        </w:rPr>
      </w:pPr>
      <w:r w:rsidRPr="002B21E2">
        <w:rPr>
          <w:sz w:val="22"/>
          <w:szCs w:val="22"/>
        </w:rPr>
        <w:t>(Ort und Datum)</w:t>
      </w:r>
      <w:r w:rsidRPr="002B21E2">
        <w:rPr>
          <w:sz w:val="22"/>
          <w:szCs w:val="22"/>
        </w:rPr>
        <w:tab/>
        <w:t xml:space="preserve">(Rechtsverbindliche Unterschrift/en und </w:t>
      </w:r>
      <w:r w:rsidRPr="002B21E2">
        <w:rPr>
          <w:sz w:val="22"/>
          <w:szCs w:val="22"/>
        </w:rPr>
        <w:tab/>
        <w:t>Firmenstempel)</w:t>
      </w:r>
    </w:p>
    <w:p w14:paraId="0914ADC5" w14:textId="77777777" w:rsidR="0071117B" w:rsidRDefault="0071117B" w:rsidP="007172DF">
      <w:pPr>
        <w:jc w:val="both"/>
        <w:rPr>
          <w:rFonts w:cs="Arial"/>
          <w:sz w:val="22"/>
          <w:szCs w:val="22"/>
        </w:rPr>
      </w:pPr>
    </w:p>
    <w:p w14:paraId="795B272B" w14:textId="77777777" w:rsidR="006160D7" w:rsidRDefault="006160D7" w:rsidP="007172DF">
      <w:pPr>
        <w:pBdr>
          <w:bottom w:val="single" w:sz="12" w:space="1" w:color="auto"/>
        </w:pBdr>
        <w:jc w:val="both"/>
        <w:rPr>
          <w:rFonts w:cs="Arial"/>
          <w:sz w:val="22"/>
          <w:szCs w:val="22"/>
        </w:rPr>
      </w:pPr>
    </w:p>
    <w:p w14:paraId="38FA9D33" w14:textId="77777777" w:rsidR="00F916D1" w:rsidRDefault="00F916D1" w:rsidP="007172DF">
      <w:pPr>
        <w:jc w:val="both"/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XSpec="center" w:tblpY="353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83"/>
        <w:gridCol w:w="5103"/>
        <w:gridCol w:w="1874"/>
        <w:gridCol w:w="2168"/>
      </w:tblGrid>
      <w:tr w:rsidR="006160D7" w:rsidRPr="007D794B" w14:paraId="602E86FE" w14:textId="77777777" w:rsidTr="00503F16">
        <w:trPr>
          <w:trHeight w:val="211"/>
        </w:trPr>
        <w:tc>
          <w:tcPr>
            <w:tcW w:w="9628" w:type="dxa"/>
            <w:gridSpan w:val="4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16D7BAF" w14:textId="77777777" w:rsidR="006160D7" w:rsidRPr="007D794B" w:rsidRDefault="006160D7" w:rsidP="00503F16">
            <w:pPr>
              <w:widowControl w:val="0"/>
              <w:tabs>
                <w:tab w:val="left" w:pos="2353"/>
                <w:tab w:val="left" w:pos="2920"/>
              </w:tabs>
              <w:ind w:right="170"/>
              <w:jc w:val="center"/>
              <w:rPr>
                <w:b/>
                <w:sz w:val="16"/>
                <w:szCs w:val="16"/>
              </w:rPr>
            </w:pPr>
            <w:r w:rsidRPr="007D794B">
              <w:rPr>
                <w:b/>
                <w:sz w:val="16"/>
                <w:szCs w:val="16"/>
              </w:rPr>
              <w:t>Wird von der Bewilligungsstelle ausgefüllt</w:t>
            </w:r>
          </w:p>
        </w:tc>
      </w:tr>
      <w:tr w:rsidR="006160D7" w:rsidRPr="007D794B" w14:paraId="3D91F1C6" w14:textId="77777777" w:rsidTr="00503F16">
        <w:trPr>
          <w:trHeight w:val="276"/>
        </w:trPr>
        <w:tc>
          <w:tcPr>
            <w:tcW w:w="48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73FDB4BC" w14:textId="77777777" w:rsidR="006160D7" w:rsidRPr="00FA6F06" w:rsidRDefault="006160D7" w:rsidP="00503F16">
            <w:pPr>
              <w:widowControl w:val="0"/>
              <w:tabs>
                <w:tab w:val="left" w:pos="851"/>
              </w:tabs>
              <w:ind w:left="-1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510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670B7C44" w14:textId="77777777" w:rsidR="006160D7" w:rsidRPr="00FA6F06" w:rsidRDefault="006160D7" w:rsidP="00503F16">
            <w:pPr>
              <w:widowControl w:val="0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 xml:space="preserve">Zuwendungsfähige </w:t>
            </w:r>
            <w:r w:rsidR="00FA6F06" w:rsidRPr="00FA6F06">
              <w:rPr>
                <w:rFonts w:cs="Arial"/>
                <w:sz w:val="22"/>
                <w:szCs w:val="22"/>
              </w:rPr>
              <w:t>Kosten</w:t>
            </w:r>
            <w:r w:rsidRPr="00FA6F06">
              <w:rPr>
                <w:rFonts w:cs="Arial"/>
                <w:sz w:val="22"/>
                <w:szCs w:val="22"/>
              </w:rPr>
              <w:t xml:space="preserve"> gem</w:t>
            </w:r>
            <w:r w:rsidR="00B474FE">
              <w:rPr>
                <w:rFonts w:cs="Arial"/>
                <w:sz w:val="22"/>
                <w:szCs w:val="22"/>
              </w:rPr>
              <w:t>äß</w:t>
            </w:r>
            <w:r w:rsidRPr="00FA6F06">
              <w:rPr>
                <w:rFonts w:cs="Arial"/>
                <w:sz w:val="22"/>
                <w:szCs w:val="22"/>
              </w:rPr>
              <w:t xml:space="preserve"> Zuwendungsbescheid</w:t>
            </w:r>
          </w:p>
        </w:tc>
        <w:tc>
          <w:tcPr>
            <w:tcW w:w="1874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3EAB332A" w14:textId="77777777" w:rsidR="006160D7" w:rsidRPr="00FA6F06" w:rsidRDefault="006160D7" w:rsidP="00503F16">
            <w:pPr>
              <w:widowControl w:val="0"/>
              <w:ind w:right="170"/>
              <w:jc w:val="right"/>
              <w:rPr>
                <w:rFonts w:cs="Arial"/>
                <w:sz w:val="22"/>
                <w:szCs w:val="22"/>
              </w:rPr>
            </w:pPr>
          </w:p>
          <w:p w14:paraId="48D6B2C4" w14:textId="77777777" w:rsidR="006160D7" w:rsidRPr="00FA6F06" w:rsidRDefault="006160D7" w:rsidP="00503F16">
            <w:pPr>
              <w:widowControl w:val="0"/>
              <w:ind w:right="170"/>
              <w:jc w:val="right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fldChar w:fldCharType="begin"/>
            </w:r>
            <w:r w:rsidRPr="00FA6F06">
              <w:rPr>
                <w:rFonts w:cs="Arial"/>
                <w:sz w:val="22"/>
                <w:szCs w:val="22"/>
              </w:rPr>
              <w:fldChar w:fldCharType="end"/>
            </w:r>
            <w:r w:rsidRPr="00FA6F06">
              <w:rPr>
                <w:rFonts w:cs="Arial"/>
                <w:sz w:val="22"/>
                <w:szCs w:val="22"/>
              </w:rPr>
              <w:t xml:space="preserve"> €</w:t>
            </w:r>
          </w:p>
        </w:tc>
        <w:tc>
          <w:tcPr>
            <w:tcW w:w="2168" w:type="dxa"/>
            <w:shd w:val="clear" w:color="auto" w:fill="C0C0C0"/>
          </w:tcPr>
          <w:p w14:paraId="6F94E13E" w14:textId="77777777" w:rsidR="006160D7" w:rsidRPr="00FA6F06" w:rsidRDefault="006160D7" w:rsidP="00503F16">
            <w:pPr>
              <w:widowControl w:val="0"/>
              <w:tabs>
                <w:tab w:val="left" w:pos="2353"/>
                <w:tab w:val="left" w:pos="2920"/>
              </w:tabs>
              <w:ind w:right="170"/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6160D7" w:rsidRPr="007D794B" w14:paraId="45DCCF5A" w14:textId="77777777" w:rsidTr="00503F16">
        <w:trPr>
          <w:trHeight w:val="276"/>
        </w:trPr>
        <w:tc>
          <w:tcPr>
            <w:tcW w:w="48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2F50249" w14:textId="77777777" w:rsidR="006160D7" w:rsidRPr="00FA6F06" w:rsidRDefault="006160D7" w:rsidP="00503F16">
            <w:pPr>
              <w:widowControl w:val="0"/>
              <w:tabs>
                <w:tab w:val="left" w:pos="851"/>
              </w:tabs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510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C657DB1" w14:textId="77777777" w:rsidR="006160D7" w:rsidRPr="00FA6F06" w:rsidRDefault="006A2D2C" w:rsidP="00503F16">
            <w:pPr>
              <w:widowControl w:val="0"/>
              <w:tabs>
                <w:tab w:val="left" w:pos="851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Nachgewiesene </w:t>
            </w:r>
            <w:r w:rsidR="006C69CC">
              <w:rPr>
                <w:rFonts w:cs="Arial"/>
                <w:sz w:val="22"/>
                <w:szCs w:val="22"/>
              </w:rPr>
              <w:t>zuwendungsfähige Kosten</w:t>
            </w:r>
          </w:p>
        </w:tc>
        <w:tc>
          <w:tcPr>
            <w:tcW w:w="1874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4C93BA9A" w14:textId="77777777" w:rsidR="006160D7" w:rsidRPr="00FA6F06" w:rsidRDefault="006160D7" w:rsidP="00503F16">
            <w:pPr>
              <w:widowControl w:val="0"/>
              <w:ind w:right="170"/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2168" w:type="dxa"/>
            <w:shd w:val="clear" w:color="auto" w:fill="C0C0C0"/>
          </w:tcPr>
          <w:p w14:paraId="5A6A94D7" w14:textId="77777777" w:rsidR="006160D7" w:rsidRPr="00FA6F06" w:rsidRDefault="006160D7" w:rsidP="00503F16">
            <w:pPr>
              <w:widowControl w:val="0"/>
              <w:tabs>
                <w:tab w:val="left" w:pos="2920"/>
              </w:tabs>
              <w:ind w:right="170"/>
              <w:jc w:val="right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€</w:t>
            </w:r>
          </w:p>
        </w:tc>
      </w:tr>
      <w:tr w:rsidR="006160D7" w:rsidRPr="007D794B" w14:paraId="3140BE47" w14:textId="77777777" w:rsidTr="00503F16">
        <w:trPr>
          <w:trHeight w:val="260"/>
        </w:trPr>
        <w:tc>
          <w:tcPr>
            <w:tcW w:w="48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430B81F7" w14:textId="77777777" w:rsidR="006160D7" w:rsidRPr="00FA6F06" w:rsidRDefault="00D13162" w:rsidP="00503F16">
            <w:pPr>
              <w:widowControl w:val="0"/>
              <w:tabs>
                <w:tab w:val="left" w:pos="851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6160D7" w:rsidRPr="00FA6F06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510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B85CB81" w14:textId="77777777" w:rsidR="006160D7" w:rsidRPr="00FA6F06" w:rsidRDefault="006160D7" w:rsidP="00503F16">
            <w:pPr>
              <w:widowControl w:val="0"/>
              <w:tabs>
                <w:tab w:val="left" w:pos="851"/>
              </w:tabs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Förderquote gem. Zuwendungsbescheid</w:t>
            </w:r>
          </w:p>
        </w:tc>
        <w:tc>
          <w:tcPr>
            <w:tcW w:w="1874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46DCE77C" w14:textId="77777777" w:rsidR="006160D7" w:rsidRPr="00FA6F06" w:rsidRDefault="006160D7" w:rsidP="00503F16">
            <w:pPr>
              <w:widowControl w:val="0"/>
              <w:tabs>
                <w:tab w:val="left" w:pos="851"/>
              </w:tabs>
              <w:ind w:right="170"/>
              <w:jc w:val="right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 xml:space="preserve"> %</w:t>
            </w:r>
            <w:r w:rsidRPr="00FA6F06">
              <w:rPr>
                <w:rFonts w:cs="Arial"/>
                <w:sz w:val="22"/>
                <w:szCs w:val="22"/>
              </w:rPr>
              <w:fldChar w:fldCharType="begin"/>
            </w:r>
            <w:r w:rsidRPr="00FA6F06">
              <w:rPr>
                <w:rFonts w:cs="Arial"/>
                <w:sz w:val="22"/>
                <w:szCs w:val="22"/>
              </w:rPr>
              <w:fldChar w:fldCharType="end"/>
            </w:r>
          </w:p>
        </w:tc>
        <w:tc>
          <w:tcPr>
            <w:tcW w:w="2168" w:type="dxa"/>
            <w:shd w:val="clear" w:color="auto" w:fill="C0C0C0"/>
          </w:tcPr>
          <w:p w14:paraId="23A94ECC" w14:textId="77777777" w:rsidR="006160D7" w:rsidRPr="00FA6F06" w:rsidRDefault="006160D7" w:rsidP="00503F16">
            <w:pPr>
              <w:widowControl w:val="0"/>
              <w:tabs>
                <w:tab w:val="left" w:pos="851"/>
                <w:tab w:val="left" w:pos="2920"/>
              </w:tabs>
              <w:ind w:right="170"/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6160D7" w:rsidRPr="007D794B" w14:paraId="2F55288E" w14:textId="77777777" w:rsidTr="00503F16">
        <w:trPr>
          <w:trHeight w:val="260"/>
        </w:trPr>
        <w:tc>
          <w:tcPr>
            <w:tcW w:w="48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1BD07F4A" w14:textId="77777777" w:rsidR="006160D7" w:rsidRPr="00FA6F06" w:rsidRDefault="00851FC1" w:rsidP="00503F16">
            <w:pPr>
              <w:widowControl w:val="0"/>
              <w:tabs>
                <w:tab w:val="left" w:pos="851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  <w:r w:rsidR="006160D7" w:rsidRPr="00FA6F06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510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8AFF707" w14:textId="77777777" w:rsidR="006160D7" w:rsidRPr="00FA6F06" w:rsidRDefault="006160D7" w:rsidP="00503F16">
            <w:pPr>
              <w:widowControl w:val="0"/>
              <w:tabs>
                <w:tab w:val="left" w:pos="851"/>
              </w:tabs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Errechneter Zuwendungsbetrag</w:t>
            </w:r>
          </w:p>
        </w:tc>
        <w:tc>
          <w:tcPr>
            <w:tcW w:w="1874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1A4836A" w14:textId="77777777" w:rsidR="006160D7" w:rsidRPr="00FA6F06" w:rsidRDefault="006160D7" w:rsidP="00503F16">
            <w:pPr>
              <w:widowControl w:val="0"/>
              <w:tabs>
                <w:tab w:val="left" w:pos="851"/>
              </w:tabs>
              <w:ind w:right="170"/>
              <w:jc w:val="right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€</w:t>
            </w:r>
          </w:p>
        </w:tc>
        <w:tc>
          <w:tcPr>
            <w:tcW w:w="2168" w:type="dxa"/>
            <w:shd w:val="clear" w:color="auto" w:fill="C0C0C0"/>
          </w:tcPr>
          <w:p w14:paraId="1F523202" w14:textId="77777777" w:rsidR="006160D7" w:rsidRPr="00FA6F06" w:rsidRDefault="006160D7" w:rsidP="00503F16">
            <w:pPr>
              <w:widowControl w:val="0"/>
              <w:tabs>
                <w:tab w:val="left" w:pos="851"/>
                <w:tab w:val="left" w:pos="2920"/>
              </w:tabs>
              <w:ind w:right="170"/>
              <w:jc w:val="right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€</w:t>
            </w:r>
          </w:p>
        </w:tc>
      </w:tr>
      <w:tr w:rsidR="006160D7" w:rsidRPr="007D794B" w14:paraId="039B392F" w14:textId="77777777" w:rsidTr="00503F16">
        <w:trPr>
          <w:trHeight w:val="260"/>
        </w:trPr>
        <w:tc>
          <w:tcPr>
            <w:tcW w:w="48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7101ACE8" w14:textId="77777777" w:rsidR="006160D7" w:rsidRPr="00FA6F06" w:rsidRDefault="00851FC1" w:rsidP="00503F16">
            <w:pPr>
              <w:widowControl w:val="0"/>
              <w:tabs>
                <w:tab w:val="left" w:pos="851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  <w:r w:rsidR="006160D7" w:rsidRPr="00FA6F06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510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68533641" w14:textId="77777777" w:rsidR="006160D7" w:rsidRPr="00FA6F06" w:rsidRDefault="005273C9" w:rsidP="00503F16">
            <w:pPr>
              <w:widowControl w:val="0"/>
              <w:tabs>
                <w:tab w:val="left" w:pos="851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Höchst</w:t>
            </w:r>
            <w:r w:rsidR="00851FC1">
              <w:rPr>
                <w:rFonts w:cs="Arial"/>
                <w:sz w:val="22"/>
                <w:szCs w:val="22"/>
              </w:rPr>
              <w:t>betrag</w:t>
            </w:r>
            <w:r w:rsidR="006160D7" w:rsidRPr="00FA6F06">
              <w:rPr>
                <w:rFonts w:cs="Arial"/>
                <w:sz w:val="22"/>
                <w:szCs w:val="22"/>
              </w:rPr>
              <w:t xml:space="preserve"> gem</w:t>
            </w:r>
            <w:r w:rsidR="00851FC1">
              <w:rPr>
                <w:rFonts w:cs="Arial"/>
                <w:sz w:val="22"/>
                <w:szCs w:val="22"/>
              </w:rPr>
              <w:t>äß</w:t>
            </w:r>
            <w:r w:rsidR="006160D7" w:rsidRPr="00FA6F06">
              <w:rPr>
                <w:rFonts w:cs="Arial"/>
                <w:sz w:val="22"/>
                <w:szCs w:val="22"/>
              </w:rPr>
              <w:t xml:space="preserve"> Zuwendungsbescheid</w:t>
            </w:r>
          </w:p>
        </w:tc>
        <w:tc>
          <w:tcPr>
            <w:tcW w:w="1874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5B55487C" w14:textId="77777777" w:rsidR="006160D7" w:rsidRPr="00FA6F06" w:rsidRDefault="006160D7" w:rsidP="00503F16">
            <w:pPr>
              <w:widowControl w:val="0"/>
              <w:tabs>
                <w:tab w:val="left" w:pos="851"/>
              </w:tabs>
              <w:ind w:right="170"/>
              <w:jc w:val="right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€</w:t>
            </w:r>
          </w:p>
        </w:tc>
        <w:tc>
          <w:tcPr>
            <w:tcW w:w="2168" w:type="dxa"/>
            <w:shd w:val="clear" w:color="auto" w:fill="C0C0C0"/>
          </w:tcPr>
          <w:p w14:paraId="71CA93F6" w14:textId="77777777" w:rsidR="006160D7" w:rsidRPr="00FA6F06" w:rsidRDefault="006160D7" w:rsidP="00503F16">
            <w:pPr>
              <w:widowControl w:val="0"/>
              <w:tabs>
                <w:tab w:val="left" w:pos="851"/>
                <w:tab w:val="left" w:pos="2920"/>
              </w:tabs>
              <w:ind w:right="170"/>
              <w:jc w:val="right"/>
              <w:rPr>
                <w:rFonts w:cs="Arial"/>
                <w:sz w:val="22"/>
                <w:szCs w:val="22"/>
              </w:rPr>
            </w:pPr>
            <w:r w:rsidRPr="00FA6F06">
              <w:rPr>
                <w:rFonts w:cs="Arial"/>
                <w:sz w:val="22"/>
                <w:szCs w:val="22"/>
              </w:rPr>
              <w:t>€</w:t>
            </w:r>
          </w:p>
        </w:tc>
      </w:tr>
      <w:tr w:rsidR="006160D7" w:rsidRPr="007D794B" w14:paraId="603A2656" w14:textId="77777777" w:rsidTr="00503F16">
        <w:trPr>
          <w:trHeight w:val="276"/>
        </w:trPr>
        <w:tc>
          <w:tcPr>
            <w:tcW w:w="48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74ED7A71" w14:textId="77777777" w:rsidR="006160D7" w:rsidRPr="002561BE" w:rsidRDefault="00851FC1" w:rsidP="00503F16">
            <w:pPr>
              <w:widowControl w:val="0"/>
              <w:tabs>
                <w:tab w:val="left" w:pos="851"/>
              </w:tabs>
              <w:rPr>
                <w:rFonts w:cs="Arial"/>
                <w:b/>
                <w:bCs/>
                <w:sz w:val="22"/>
                <w:szCs w:val="22"/>
              </w:rPr>
            </w:pPr>
            <w:r w:rsidRPr="002561BE">
              <w:rPr>
                <w:rFonts w:cs="Arial"/>
                <w:b/>
                <w:bCs/>
                <w:sz w:val="22"/>
                <w:szCs w:val="22"/>
              </w:rPr>
              <w:t>6</w:t>
            </w:r>
            <w:r w:rsidR="006160D7" w:rsidRPr="002561BE">
              <w:rPr>
                <w:rFonts w:cs="Arial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103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557F2DFF" w14:textId="77777777" w:rsidR="006160D7" w:rsidRPr="002561BE" w:rsidRDefault="00851FC1" w:rsidP="00503F16">
            <w:pPr>
              <w:widowControl w:val="0"/>
              <w:tabs>
                <w:tab w:val="left" w:pos="851"/>
              </w:tabs>
              <w:rPr>
                <w:rFonts w:cs="Arial"/>
                <w:b/>
                <w:bCs/>
                <w:sz w:val="22"/>
                <w:szCs w:val="22"/>
              </w:rPr>
            </w:pPr>
            <w:r w:rsidRPr="002561BE">
              <w:rPr>
                <w:rFonts w:cs="Arial"/>
                <w:b/>
                <w:bCs/>
                <w:sz w:val="22"/>
                <w:szCs w:val="22"/>
              </w:rPr>
              <w:t>Auszuzahlender Zuschuss</w:t>
            </w:r>
          </w:p>
        </w:tc>
        <w:tc>
          <w:tcPr>
            <w:tcW w:w="1874" w:type="dxa"/>
            <w:shd w:val="clear" w:color="auto" w:fill="C0C0C0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B146DAD" w14:textId="77777777" w:rsidR="006160D7" w:rsidRPr="002561BE" w:rsidRDefault="006160D7" w:rsidP="00503F16">
            <w:pPr>
              <w:widowControl w:val="0"/>
              <w:tabs>
                <w:tab w:val="left" w:pos="851"/>
              </w:tabs>
              <w:ind w:right="170"/>
              <w:jc w:val="right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2168" w:type="dxa"/>
            <w:shd w:val="clear" w:color="auto" w:fill="C0C0C0"/>
          </w:tcPr>
          <w:p w14:paraId="29C037C0" w14:textId="77777777" w:rsidR="006160D7" w:rsidRPr="002561BE" w:rsidRDefault="006160D7" w:rsidP="00503F16">
            <w:pPr>
              <w:widowControl w:val="0"/>
              <w:tabs>
                <w:tab w:val="left" w:pos="851"/>
                <w:tab w:val="left" w:pos="2920"/>
              </w:tabs>
              <w:ind w:right="170"/>
              <w:jc w:val="right"/>
              <w:rPr>
                <w:rFonts w:cs="Arial"/>
                <w:b/>
                <w:bCs/>
                <w:sz w:val="22"/>
                <w:szCs w:val="22"/>
              </w:rPr>
            </w:pPr>
            <w:r w:rsidRPr="002561BE">
              <w:rPr>
                <w:rFonts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9F649C1" wp14:editId="187829B0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311785</wp:posOffset>
                      </wp:positionV>
                      <wp:extent cx="1143000" cy="0"/>
                      <wp:effectExtent l="16510" t="16510" r="21590" b="2159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3528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pt,24.55pt" to="100.3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" strokeweight="2.5pt">
                      <v:stroke linestyle="thinThin"/>
                    </v:line>
                  </w:pict>
                </mc:Fallback>
              </mc:AlternateContent>
            </w:r>
            <w:r w:rsidRPr="002561BE">
              <w:rPr>
                <w:rFonts w:cs="Arial"/>
                <w:b/>
                <w:bCs/>
                <w:sz w:val="22"/>
                <w:szCs w:val="22"/>
              </w:rPr>
              <w:t xml:space="preserve"> €</w:t>
            </w:r>
          </w:p>
          <w:p w14:paraId="4E27998A" w14:textId="77777777" w:rsidR="006160D7" w:rsidRPr="002561BE" w:rsidRDefault="006160D7" w:rsidP="00503F16">
            <w:pPr>
              <w:widowControl w:val="0"/>
              <w:tabs>
                <w:tab w:val="left" w:pos="851"/>
                <w:tab w:val="left" w:pos="2920"/>
              </w:tabs>
              <w:ind w:right="170"/>
              <w:jc w:val="right"/>
              <w:rPr>
                <w:rFonts w:cs="Arial"/>
                <w:b/>
                <w:bCs/>
                <w:noProof/>
                <w:sz w:val="22"/>
                <w:szCs w:val="22"/>
              </w:rPr>
            </w:pPr>
          </w:p>
        </w:tc>
      </w:tr>
    </w:tbl>
    <w:p w14:paraId="31DD9DF7" w14:textId="77777777" w:rsidR="00B474FE" w:rsidRDefault="00B474FE" w:rsidP="007172DF">
      <w:pPr>
        <w:jc w:val="both"/>
        <w:rPr>
          <w:rFonts w:cs="Arial"/>
          <w:sz w:val="22"/>
          <w:szCs w:val="22"/>
        </w:rPr>
      </w:pPr>
    </w:p>
    <w:p w14:paraId="1E01D5B7" w14:textId="77777777" w:rsidR="00B474FE" w:rsidRDefault="00B474FE" w:rsidP="007172DF">
      <w:pPr>
        <w:jc w:val="both"/>
        <w:rPr>
          <w:rFonts w:cs="Arial"/>
          <w:sz w:val="22"/>
          <w:szCs w:val="22"/>
        </w:rPr>
      </w:pPr>
    </w:p>
    <w:p w14:paraId="47707DCF" w14:textId="77777777" w:rsidR="00B474FE" w:rsidRDefault="00B474FE" w:rsidP="007172DF">
      <w:pPr>
        <w:jc w:val="both"/>
        <w:rPr>
          <w:rFonts w:cs="Arial"/>
          <w:sz w:val="22"/>
          <w:szCs w:val="22"/>
        </w:rPr>
      </w:pPr>
    </w:p>
    <w:p w14:paraId="41974E1C" w14:textId="77777777" w:rsidR="00B474FE" w:rsidRDefault="00B474FE" w:rsidP="007172DF">
      <w:pPr>
        <w:jc w:val="both"/>
        <w:rPr>
          <w:rFonts w:cs="Arial"/>
          <w:sz w:val="22"/>
          <w:szCs w:val="22"/>
        </w:rPr>
      </w:pPr>
    </w:p>
    <w:p w14:paraId="649C4ED4" w14:textId="77777777" w:rsidR="00445940" w:rsidRDefault="00445940" w:rsidP="007172DF">
      <w:pPr>
        <w:jc w:val="both"/>
        <w:rPr>
          <w:rFonts w:cs="Arial"/>
          <w:sz w:val="22"/>
          <w:szCs w:val="22"/>
        </w:rPr>
      </w:pPr>
    </w:p>
    <w:p w14:paraId="5B88FFDE" w14:textId="77777777" w:rsidR="00B474FE" w:rsidRDefault="001428DF" w:rsidP="001428DF">
      <w:pPr>
        <w:ind w:left="4956" w:firstLine="708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</w:t>
      </w:r>
    </w:p>
    <w:p w14:paraId="31CCD439" w14:textId="77777777" w:rsidR="001428DF" w:rsidRPr="0041532F" w:rsidRDefault="001428DF" w:rsidP="001428DF">
      <w:pPr>
        <w:ind w:left="4956" w:firstLine="708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(Sachlich und rechnerisch richtig)</w:t>
      </w:r>
    </w:p>
    <w:sectPr w:rsidR="001428DF" w:rsidRPr="0041532F" w:rsidSect="00E12C2F">
      <w:headerReference w:type="default" r:id="rId12"/>
      <w:footerReference w:type="default" r:id="rId13"/>
      <w:footerReference w:type="first" r:id="rId14"/>
      <w:pgSz w:w="11907" w:h="16840" w:code="9"/>
      <w:pgMar w:top="1418" w:right="850" w:bottom="113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539A5" w14:textId="77777777" w:rsidR="00496A31" w:rsidRDefault="00496A31">
      <w:r>
        <w:separator/>
      </w:r>
    </w:p>
  </w:endnote>
  <w:endnote w:type="continuationSeparator" w:id="0">
    <w:p w14:paraId="04F14631" w14:textId="77777777" w:rsidR="00496A31" w:rsidRDefault="00496A31">
      <w:r>
        <w:continuationSeparator/>
      </w:r>
    </w:p>
  </w:endnote>
  <w:endnote w:type="continuationNotice" w:id="1">
    <w:p w14:paraId="277E4633" w14:textId="77777777" w:rsidR="00496A31" w:rsidRDefault="00496A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2FFA7" w14:textId="77777777" w:rsidR="00034EC7" w:rsidRPr="00203BA5" w:rsidRDefault="00034EC7">
    <w:pPr>
      <w:pStyle w:val="Fuzeile"/>
      <w:jc w:val="center"/>
      <w:rPr>
        <w:sz w:val="22"/>
        <w:szCs w:val="22"/>
      </w:rPr>
    </w:pPr>
    <w:r w:rsidRPr="00203BA5">
      <w:rPr>
        <w:sz w:val="22"/>
        <w:szCs w:val="22"/>
      </w:rPr>
      <w:t xml:space="preserve">Seite </w:t>
    </w:r>
    <w:r w:rsidRPr="00203BA5">
      <w:rPr>
        <w:sz w:val="22"/>
        <w:szCs w:val="22"/>
      </w:rPr>
      <w:fldChar w:fldCharType="begin"/>
    </w:r>
    <w:r w:rsidRPr="00203BA5">
      <w:rPr>
        <w:sz w:val="22"/>
        <w:szCs w:val="22"/>
      </w:rPr>
      <w:instrText>PAGE  \* Arabic  \* MERGEFORMAT</w:instrText>
    </w:r>
    <w:r w:rsidRPr="00203BA5">
      <w:rPr>
        <w:sz w:val="22"/>
        <w:szCs w:val="22"/>
      </w:rPr>
      <w:fldChar w:fldCharType="separate"/>
    </w:r>
    <w:r w:rsidRPr="00203BA5">
      <w:rPr>
        <w:sz w:val="22"/>
        <w:szCs w:val="22"/>
      </w:rPr>
      <w:t>2</w:t>
    </w:r>
    <w:r w:rsidRPr="00203BA5">
      <w:rPr>
        <w:sz w:val="22"/>
        <w:szCs w:val="22"/>
      </w:rPr>
      <w:fldChar w:fldCharType="end"/>
    </w:r>
    <w:r w:rsidRPr="00203BA5">
      <w:rPr>
        <w:sz w:val="22"/>
        <w:szCs w:val="22"/>
      </w:rPr>
      <w:t xml:space="preserve"> von </w:t>
    </w:r>
    <w:r w:rsidRPr="00203BA5">
      <w:rPr>
        <w:sz w:val="22"/>
        <w:szCs w:val="22"/>
      </w:rPr>
      <w:fldChar w:fldCharType="begin"/>
    </w:r>
    <w:r w:rsidRPr="00203BA5">
      <w:rPr>
        <w:sz w:val="22"/>
        <w:szCs w:val="22"/>
      </w:rPr>
      <w:instrText>NUMPAGES \* Arabisch \* MERGEFORMAT</w:instrText>
    </w:r>
    <w:r w:rsidRPr="00203BA5">
      <w:rPr>
        <w:sz w:val="22"/>
        <w:szCs w:val="22"/>
      </w:rPr>
      <w:fldChar w:fldCharType="separate"/>
    </w:r>
    <w:r w:rsidRPr="00203BA5">
      <w:rPr>
        <w:sz w:val="22"/>
        <w:szCs w:val="22"/>
      </w:rPr>
      <w:t>2</w:t>
    </w:r>
    <w:r w:rsidRPr="00203BA5">
      <w:rPr>
        <w:sz w:val="22"/>
        <w:szCs w:val="22"/>
      </w:rPr>
      <w:fldChar w:fldCharType="end"/>
    </w:r>
  </w:p>
  <w:p w14:paraId="43E65547" w14:textId="77777777" w:rsidR="00034EC7" w:rsidRPr="00203BA5" w:rsidRDefault="00034EC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19168" w14:textId="77777777" w:rsidR="000E2E49" w:rsidRDefault="000E2E49">
    <w:pPr>
      <w:pStyle w:val="Fuzeile"/>
      <w:tabs>
        <w:tab w:val="clear" w:pos="4536"/>
        <w:tab w:val="left" w:pos="1418"/>
        <w:tab w:val="left" w:pos="7938"/>
      </w:tabs>
      <w:rPr>
        <w:i/>
        <w:sz w:val="16"/>
      </w:rPr>
    </w:pPr>
    <w:r>
      <w:rPr>
        <w:i/>
        <w:sz w:val="16"/>
      </w:rPr>
      <w:t xml:space="preserve">Dateiname: </w:t>
    </w:r>
    <w:r>
      <w:rPr>
        <w:i/>
        <w:sz w:val="16"/>
      </w:rPr>
      <w:fldChar w:fldCharType="begin"/>
    </w:r>
    <w:r>
      <w:rPr>
        <w:i/>
        <w:sz w:val="16"/>
      </w:rPr>
      <w:instrText xml:space="preserve"> FILENAME  \* MERGEFORMAT </w:instrText>
    </w:r>
    <w:r>
      <w:rPr>
        <w:i/>
        <w:sz w:val="16"/>
      </w:rPr>
      <w:fldChar w:fldCharType="separate"/>
    </w:r>
    <w:r w:rsidR="00496A31">
      <w:rPr>
        <w:i/>
        <w:noProof/>
        <w:sz w:val="16"/>
      </w:rPr>
      <w:t>Dokument1</w:t>
    </w:r>
    <w:r>
      <w:rPr>
        <w:i/>
        <w:sz w:val="16"/>
      </w:rPr>
      <w:fldChar w:fldCharType="end"/>
    </w:r>
    <w:r>
      <w:rPr>
        <w:i/>
        <w:sz w:val="16"/>
      </w:rPr>
      <w:br/>
      <w:t xml:space="preserve">Erstellt am: </w:t>
    </w:r>
    <w:r>
      <w:rPr>
        <w:i/>
        <w:sz w:val="16"/>
      </w:rPr>
      <w:fldChar w:fldCharType="begin"/>
    </w:r>
    <w:r>
      <w:rPr>
        <w:i/>
        <w:sz w:val="16"/>
      </w:rPr>
      <w:instrText xml:space="preserve"> CREATEDATE  \* MERGEFORMAT </w:instrText>
    </w:r>
    <w:r>
      <w:rPr>
        <w:i/>
        <w:sz w:val="16"/>
      </w:rPr>
      <w:fldChar w:fldCharType="separate"/>
    </w:r>
    <w:r w:rsidR="00496A31">
      <w:rPr>
        <w:i/>
        <w:noProof/>
        <w:sz w:val="16"/>
      </w:rPr>
      <w:t>25.11.2022 10:51:00</w:t>
    </w:r>
    <w:r>
      <w:rPr>
        <w:i/>
        <w:sz w:val="16"/>
      </w:rPr>
      <w:fldChar w:fldCharType="end"/>
    </w:r>
    <w:r>
      <w:rPr>
        <w:i/>
        <w:sz w:val="16"/>
      </w:rPr>
      <w:t xml:space="preserve"> von </w:t>
    </w:r>
    <w:r>
      <w:rPr>
        <w:i/>
        <w:sz w:val="16"/>
      </w:rPr>
      <w:fldChar w:fldCharType="begin"/>
    </w:r>
    <w:r>
      <w:rPr>
        <w:i/>
        <w:sz w:val="16"/>
      </w:rPr>
      <w:instrText xml:space="preserve"> LASTSAVEDBY  \* MERGEFORMAT </w:instrText>
    </w:r>
    <w:r>
      <w:rPr>
        <w:i/>
        <w:sz w:val="16"/>
      </w:rPr>
      <w:fldChar w:fldCharType="end"/>
    </w:r>
    <w:r>
      <w:rPr>
        <w:i/>
        <w:sz w:val="16"/>
      </w:rPr>
      <w:br/>
      <w:t xml:space="preserve">Letzte Änderung: </w:t>
    </w:r>
    <w:r>
      <w:rPr>
        <w:i/>
        <w:sz w:val="16"/>
      </w:rPr>
      <w:fldChar w:fldCharType="begin"/>
    </w:r>
    <w:r>
      <w:rPr>
        <w:i/>
        <w:sz w:val="16"/>
      </w:rPr>
      <w:instrText xml:space="preserve"> DATE  \* MERGEFORMAT </w:instrText>
    </w:r>
    <w:r>
      <w:rPr>
        <w:i/>
        <w:sz w:val="16"/>
      </w:rPr>
      <w:fldChar w:fldCharType="separate"/>
    </w:r>
    <w:r w:rsidR="00496A31">
      <w:rPr>
        <w:i/>
        <w:noProof/>
        <w:sz w:val="16"/>
      </w:rPr>
      <w:t>25.11.2022</w:t>
    </w:r>
    <w:r>
      <w:rPr>
        <w:i/>
        <w:sz w:val="16"/>
      </w:rPr>
      <w:fldChar w:fldCharType="end"/>
    </w:r>
    <w:r>
      <w:rPr>
        <w:i/>
        <w:sz w:val="16"/>
      </w:rPr>
      <w:tab/>
      <w:t xml:space="preserve">Seite  </w:t>
    </w:r>
    <w:r>
      <w:rPr>
        <w:rStyle w:val="Seitenzahl"/>
        <w:i/>
        <w:sz w:val="16"/>
      </w:rPr>
      <w:fldChar w:fldCharType="begin"/>
    </w:r>
    <w:r>
      <w:rPr>
        <w:rStyle w:val="Seitenzahl"/>
        <w:i/>
        <w:sz w:val="16"/>
      </w:rPr>
      <w:instrText xml:space="preserve"> PAGE </w:instrText>
    </w:r>
    <w:r>
      <w:rPr>
        <w:rStyle w:val="Seitenzahl"/>
        <w:i/>
        <w:sz w:val="16"/>
      </w:rPr>
      <w:fldChar w:fldCharType="separate"/>
    </w:r>
    <w:r>
      <w:rPr>
        <w:rStyle w:val="Seitenzahl"/>
        <w:i/>
        <w:noProof/>
        <w:sz w:val="16"/>
      </w:rPr>
      <w:t>1</w:t>
    </w:r>
    <w:r>
      <w:rPr>
        <w:rStyle w:val="Seitenzahl"/>
        <w:i/>
        <w:sz w:val="16"/>
      </w:rPr>
      <w:fldChar w:fldCharType="end"/>
    </w:r>
    <w:r>
      <w:rPr>
        <w:rStyle w:val="Seitenzahl"/>
        <w:i/>
        <w:sz w:val="16"/>
      </w:rPr>
      <w:t xml:space="preserve"> von </w:t>
    </w:r>
    <w:r>
      <w:rPr>
        <w:rStyle w:val="Seitenzahl"/>
        <w:i/>
        <w:sz w:val="16"/>
      </w:rPr>
      <w:fldChar w:fldCharType="begin"/>
    </w:r>
    <w:r>
      <w:rPr>
        <w:rStyle w:val="Seitenzahl"/>
        <w:i/>
        <w:sz w:val="16"/>
      </w:rPr>
      <w:instrText xml:space="preserve"> NUMPAGES  \* MERGEFORMAT </w:instrText>
    </w:r>
    <w:r>
      <w:rPr>
        <w:rStyle w:val="Seitenzahl"/>
        <w:i/>
        <w:sz w:val="16"/>
      </w:rPr>
      <w:fldChar w:fldCharType="separate"/>
    </w:r>
    <w:r w:rsidR="00D962D9" w:rsidRPr="00D962D9">
      <w:rPr>
        <w:rStyle w:val="Seitenzahl"/>
        <w:noProof/>
      </w:rPr>
      <w:t>2</w:t>
    </w:r>
    <w:r>
      <w:rPr>
        <w:rStyle w:val="Seitenzahl"/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9E2FF" w14:textId="77777777" w:rsidR="00496A31" w:rsidRDefault="00496A31">
      <w:r>
        <w:separator/>
      </w:r>
    </w:p>
  </w:footnote>
  <w:footnote w:type="continuationSeparator" w:id="0">
    <w:p w14:paraId="3A3C2411" w14:textId="77777777" w:rsidR="00496A31" w:rsidRDefault="00496A31">
      <w:r>
        <w:continuationSeparator/>
      </w:r>
    </w:p>
  </w:footnote>
  <w:footnote w:type="continuationNotice" w:id="1">
    <w:p w14:paraId="353F557F" w14:textId="77777777" w:rsidR="00496A31" w:rsidRDefault="00496A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68AD" w14:textId="77777777" w:rsidR="000E2E49" w:rsidRDefault="000E2E49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84"/>
    <w:multiLevelType w:val="hybridMultilevel"/>
    <w:tmpl w:val="6E3ED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1C7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AE700E"/>
    <w:multiLevelType w:val="hybridMultilevel"/>
    <w:tmpl w:val="FD16D494"/>
    <w:lvl w:ilvl="0" w:tplc="ED74018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54242"/>
    <w:multiLevelType w:val="hybridMultilevel"/>
    <w:tmpl w:val="63728A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740401">
    <w:abstractNumId w:val="3"/>
  </w:num>
  <w:num w:numId="2" w16cid:durableId="2073691242">
    <w:abstractNumId w:val="0"/>
  </w:num>
  <w:num w:numId="3" w16cid:durableId="180168995">
    <w:abstractNumId w:val="1"/>
  </w:num>
  <w:num w:numId="4" w16cid:durableId="1831485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A31"/>
    <w:rsid w:val="00007A3D"/>
    <w:rsid w:val="00020B90"/>
    <w:rsid w:val="00022844"/>
    <w:rsid w:val="00034EC7"/>
    <w:rsid w:val="00037602"/>
    <w:rsid w:val="0005208C"/>
    <w:rsid w:val="00053FE7"/>
    <w:rsid w:val="00056669"/>
    <w:rsid w:val="0006421C"/>
    <w:rsid w:val="000648C1"/>
    <w:rsid w:val="00077842"/>
    <w:rsid w:val="000877ED"/>
    <w:rsid w:val="00091A33"/>
    <w:rsid w:val="000A04B3"/>
    <w:rsid w:val="000A0F17"/>
    <w:rsid w:val="000D24B8"/>
    <w:rsid w:val="000D61D2"/>
    <w:rsid w:val="000D7FAB"/>
    <w:rsid w:val="000E2E49"/>
    <w:rsid w:val="000E7255"/>
    <w:rsid w:val="000F0E5E"/>
    <w:rsid w:val="00105ECB"/>
    <w:rsid w:val="0012793E"/>
    <w:rsid w:val="00130F35"/>
    <w:rsid w:val="00141E2C"/>
    <w:rsid w:val="001428DF"/>
    <w:rsid w:val="00153781"/>
    <w:rsid w:val="00163023"/>
    <w:rsid w:val="00164C14"/>
    <w:rsid w:val="00173371"/>
    <w:rsid w:val="0017708D"/>
    <w:rsid w:val="00182888"/>
    <w:rsid w:val="0018683D"/>
    <w:rsid w:val="001926D5"/>
    <w:rsid w:val="001949C3"/>
    <w:rsid w:val="00196B1F"/>
    <w:rsid w:val="001A3F4E"/>
    <w:rsid w:val="001A5E96"/>
    <w:rsid w:val="001A7B0A"/>
    <w:rsid w:val="001C6868"/>
    <w:rsid w:val="001C6958"/>
    <w:rsid w:val="001C7177"/>
    <w:rsid w:val="001D65BC"/>
    <w:rsid w:val="001E03C3"/>
    <w:rsid w:val="001F0E1D"/>
    <w:rsid w:val="002033A1"/>
    <w:rsid w:val="00203BA5"/>
    <w:rsid w:val="00214C7C"/>
    <w:rsid w:val="0023092C"/>
    <w:rsid w:val="00233C64"/>
    <w:rsid w:val="00246CC2"/>
    <w:rsid w:val="00252A0D"/>
    <w:rsid w:val="002561BE"/>
    <w:rsid w:val="002631C3"/>
    <w:rsid w:val="00263E09"/>
    <w:rsid w:val="00264AB3"/>
    <w:rsid w:val="00274757"/>
    <w:rsid w:val="002762C9"/>
    <w:rsid w:val="00284CE1"/>
    <w:rsid w:val="00290DDC"/>
    <w:rsid w:val="002928B0"/>
    <w:rsid w:val="002B21E2"/>
    <w:rsid w:val="002B29F8"/>
    <w:rsid w:val="002B2E49"/>
    <w:rsid w:val="002B77B5"/>
    <w:rsid w:val="002E0A58"/>
    <w:rsid w:val="00300A4B"/>
    <w:rsid w:val="003740DF"/>
    <w:rsid w:val="0038336F"/>
    <w:rsid w:val="0038538D"/>
    <w:rsid w:val="00392CDB"/>
    <w:rsid w:val="003A4388"/>
    <w:rsid w:val="003A6037"/>
    <w:rsid w:val="003B132E"/>
    <w:rsid w:val="003D3181"/>
    <w:rsid w:val="003D6F2A"/>
    <w:rsid w:val="003F166B"/>
    <w:rsid w:val="003F49EB"/>
    <w:rsid w:val="003F6226"/>
    <w:rsid w:val="004059BA"/>
    <w:rsid w:val="0041532F"/>
    <w:rsid w:val="00430668"/>
    <w:rsid w:val="0044082D"/>
    <w:rsid w:val="00445940"/>
    <w:rsid w:val="00466BA9"/>
    <w:rsid w:val="0047393D"/>
    <w:rsid w:val="0047534A"/>
    <w:rsid w:val="00480110"/>
    <w:rsid w:val="00487AD2"/>
    <w:rsid w:val="00493305"/>
    <w:rsid w:val="00496A31"/>
    <w:rsid w:val="004A2FE4"/>
    <w:rsid w:val="004B702B"/>
    <w:rsid w:val="004C194B"/>
    <w:rsid w:val="004D3DB1"/>
    <w:rsid w:val="004D62D1"/>
    <w:rsid w:val="00502484"/>
    <w:rsid w:val="005079BA"/>
    <w:rsid w:val="00516CC3"/>
    <w:rsid w:val="00520B32"/>
    <w:rsid w:val="005273C9"/>
    <w:rsid w:val="0053207C"/>
    <w:rsid w:val="00535306"/>
    <w:rsid w:val="00550280"/>
    <w:rsid w:val="00563A32"/>
    <w:rsid w:val="00566131"/>
    <w:rsid w:val="00566B20"/>
    <w:rsid w:val="00567D0A"/>
    <w:rsid w:val="00570BF7"/>
    <w:rsid w:val="00571F21"/>
    <w:rsid w:val="00573AAB"/>
    <w:rsid w:val="00573BE4"/>
    <w:rsid w:val="005807EE"/>
    <w:rsid w:val="00585E72"/>
    <w:rsid w:val="0058663E"/>
    <w:rsid w:val="0059024C"/>
    <w:rsid w:val="005912AA"/>
    <w:rsid w:val="005939BC"/>
    <w:rsid w:val="005B645B"/>
    <w:rsid w:val="005C615F"/>
    <w:rsid w:val="005D52B3"/>
    <w:rsid w:val="005E2C6F"/>
    <w:rsid w:val="005E653E"/>
    <w:rsid w:val="005F5952"/>
    <w:rsid w:val="00601754"/>
    <w:rsid w:val="0060583C"/>
    <w:rsid w:val="006160D7"/>
    <w:rsid w:val="00625D57"/>
    <w:rsid w:val="00627CD8"/>
    <w:rsid w:val="00641E54"/>
    <w:rsid w:val="00646C41"/>
    <w:rsid w:val="0065120D"/>
    <w:rsid w:val="0067230F"/>
    <w:rsid w:val="006825E5"/>
    <w:rsid w:val="00693C78"/>
    <w:rsid w:val="00697676"/>
    <w:rsid w:val="006A2D2C"/>
    <w:rsid w:val="006A36C9"/>
    <w:rsid w:val="006A47BA"/>
    <w:rsid w:val="006B0D8E"/>
    <w:rsid w:val="006C69CC"/>
    <w:rsid w:val="006D3C82"/>
    <w:rsid w:val="006E5CB8"/>
    <w:rsid w:val="006F5731"/>
    <w:rsid w:val="007059A6"/>
    <w:rsid w:val="0071117B"/>
    <w:rsid w:val="0071360D"/>
    <w:rsid w:val="007163F5"/>
    <w:rsid w:val="007172DF"/>
    <w:rsid w:val="007174D5"/>
    <w:rsid w:val="00717F27"/>
    <w:rsid w:val="00730A60"/>
    <w:rsid w:val="00736CA4"/>
    <w:rsid w:val="00747F4F"/>
    <w:rsid w:val="00756457"/>
    <w:rsid w:val="00792187"/>
    <w:rsid w:val="007922A8"/>
    <w:rsid w:val="007965D3"/>
    <w:rsid w:val="007A0BCF"/>
    <w:rsid w:val="007A4349"/>
    <w:rsid w:val="007B2626"/>
    <w:rsid w:val="007B7EB9"/>
    <w:rsid w:val="007C25A3"/>
    <w:rsid w:val="007C372B"/>
    <w:rsid w:val="007D34F0"/>
    <w:rsid w:val="007D4B2F"/>
    <w:rsid w:val="007E2FD5"/>
    <w:rsid w:val="00802108"/>
    <w:rsid w:val="00804451"/>
    <w:rsid w:val="00804C6D"/>
    <w:rsid w:val="00816EF5"/>
    <w:rsid w:val="00824E3F"/>
    <w:rsid w:val="00834517"/>
    <w:rsid w:val="00834BAE"/>
    <w:rsid w:val="0083740B"/>
    <w:rsid w:val="00840F20"/>
    <w:rsid w:val="00841539"/>
    <w:rsid w:val="00845908"/>
    <w:rsid w:val="00851FC1"/>
    <w:rsid w:val="0086014F"/>
    <w:rsid w:val="00862B4B"/>
    <w:rsid w:val="0086387D"/>
    <w:rsid w:val="008651A5"/>
    <w:rsid w:val="008715FB"/>
    <w:rsid w:val="008A0885"/>
    <w:rsid w:val="008B2AC9"/>
    <w:rsid w:val="008C6D17"/>
    <w:rsid w:val="008D1EDF"/>
    <w:rsid w:val="009027D3"/>
    <w:rsid w:val="00906EA7"/>
    <w:rsid w:val="009126A5"/>
    <w:rsid w:val="00913BAF"/>
    <w:rsid w:val="009314E1"/>
    <w:rsid w:val="0094666D"/>
    <w:rsid w:val="00953B3F"/>
    <w:rsid w:val="009722A0"/>
    <w:rsid w:val="009B15C1"/>
    <w:rsid w:val="009B6464"/>
    <w:rsid w:val="009F0F29"/>
    <w:rsid w:val="00A05B7B"/>
    <w:rsid w:val="00A114B5"/>
    <w:rsid w:val="00A15DCA"/>
    <w:rsid w:val="00A23AE8"/>
    <w:rsid w:val="00A305B3"/>
    <w:rsid w:val="00A305DC"/>
    <w:rsid w:val="00A313D9"/>
    <w:rsid w:val="00A52DAE"/>
    <w:rsid w:val="00A660D3"/>
    <w:rsid w:val="00A8398E"/>
    <w:rsid w:val="00A83FDA"/>
    <w:rsid w:val="00AA0305"/>
    <w:rsid w:val="00AB1067"/>
    <w:rsid w:val="00AC56D7"/>
    <w:rsid w:val="00AD3575"/>
    <w:rsid w:val="00AD681A"/>
    <w:rsid w:val="00B212F7"/>
    <w:rsid w:val="00B21F85"/>
    <w:rsid w:val="00B22ECA"/>
    <w:rsid w:val="00B23D83"/>
    <w:rsid w:val="00B256BA"/>
    <w:rsid w:val="00B2781B"/>
    <w:rsid w:val="00B368A0"/>
    <w:rsid w:val="00B417D8"/>
    <w:rsid w:val="00B4402D"/>
    <w:rsid w:val="00B474FE"/>
    <w:rsid w:val="00B63401"/>
    <w:rsid w:val="00B76791"/>
    <w:rsid w:val="00B817A0"/>
    <w:rsid w:val="00B82843"/>
    <w:rsid w:val="00BA375F"/>
    <w:rsid w:val="00BB5399"/>
    <w:rsid w:val="00BD0D4F"/>
    <w:rsid w:val="00BD1D94"/>
    <w:rsid w:val="00BD5D2A"/>
    <w:rsid w:val="00BF4C5E"/>
    <w:rsid w:val="00C04F8D"/>
    <w:rsid w:val="00C13434"/>
    <w:rsid w:val="00C14FDC"/>
    <w:rsid w:val="00C22183"/>
    <w:rsid w:val="00C47D54"/>
    <w:rsid w:val="00C514C0"/>
    <w:rsid w:val="00C63603"/>
    <w:rsid w:val="00C7072B"/>
    <w:rsid w:val="00C975E3"/>
    <w:rsid w:val="00CA13A3"/>
    <w:rsid w:val="00CD5811"/>
    <w:rsid w:val="00CD72BA"/>
    <w:rsid w:val="00CF709C"/>
    <w:rsid w:val="00D07662"/>
    <w:rsid w:val="00D13162"/>
    <w:rsid w:val="00D24757"/>
    <w:rsid w:val="00D311AE"/>
    <w:rsid w:val="00D4059A"/>
    <w:rsid w:val="00D41376"/>
    <w:rsid w:val="00D42B63"/>
    <w:rsid w:val="00D473BE"/>
    <w:rsid w:val="00D53D46"/>
    <w:rsid w:val="00D60AA5"/>
    <w:rsid w:val="00D73475"/>
    <w:rsid w:val="00D77882"/>
    <w:rsid w:val="00D847E7"/>
    <w:rsid w:val="00D962D9"/>
    <w:rsid w:val="00DA2CE8"/>
    <w:rsid w:val="00DB10FC"/>
    <w:rsid w:val="00DB31D0"/>
    <w:rsid w:val="00DC73A6"/>
    <w:rsid w:val="00DD23FE"/>
    <w:rsid w:val="00DD3B81"/>
    <w:rsid w:val="00DE59F0"/>
    <w:rsid w:val="00DF12B3"/>
    <w:rsid w:val="00E12C2F"/>
    <w:rsid w:val="00E23B04"/>
    <w:rsid w:val="00E339B5"/>
    <w:rsid w:val="00E4439F"/>
    <w:rsid w:val="00E460AE"/>
    <w:rsid w:val="00E504BD"/>
    <w:rsid w:val="00E522F9"/>
    <w:rsid w:val="00E672D8"/>
    <w:rsid w:val="00E71985"/>
    <w:rsid w:val="00E85186"/>
    <w:rsid w:val="00E947E0"/>
    <w:rsid w:val="00EA5091"/>
    <w:rsid w:val="00EA5C8D"/>
    <w:rsid w:val="00EA64DD"/>
    <w:rsid w:val="00EB2376"/>
    <w:rsid w:val="00EB6D5A"/>
    <w:rsid w:val="00EC571C"/>
    <w:rsid w:val="00ED15EF"/>
    <w:rsid w:val="00ED4716"/>
    <w:rsid w:val="00ED713B"/>
    <w:rsid w:val="00EE6F1C"/>
    <w:rsid w:val="00EF4376"/>
    <w:rsid w:val="00F00085"/>
    <w:rsid w:val="00F046A0"/>
    <w:rsid w:val="00F22132"/>
    <w:rsid w:val="00F27C06"/>
    <w:rsid w:val="00F56F75"/>
    <w:rsid w:val="00F57D5F"/>
    <w:rsid w:val="00F85293"/>
    <w:rsid w:val="00F916D1"/>
    <w:rsid w:val="00FA21A4"/>
    <w:rsid w:val="00FA3DBC"/>
    <w:rsid w:val="00FA6F06"/>
    <w:rsid w:val="00FB2B04"/>
    <w:rsid w:val="00FB3674"/>
    <w:rsid w:val="00FB73A9"/>
    <w:rsid w:val="00FC4525"/>
    <w:rsid w:val="00FC469F"/>
    <w:rsid w:val="00FC4CA6"/>
    <w:rsid w:val="00FC544D"/>
    <w:rsid w:val="00FD21D8"/>
    <w:rsid w:val="00FF5FC2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660A4"/>
  <w15:chartTrackingRefBased/>
  <w15:docId w15:val="{CDFF4E2E-9527-45EA-B559-7EDFF4A8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C13434"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1343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C1343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13434"/>
  </w:style>
  <w:style w:type="paragraph" w:styleId="Funotentext">
    <w:name w:val="footnote text"/>
    <w:basedOn w:val="Standard"/>
    <w:semiHidden/>
    <w:rsid w:val="00C13434"/>
    <w:rPr>
      <w:sz w:val="20"/>
    </w:rPr>
  </w:style>
  <w:style w:type="paragraph" w:customStyle="1" w:styleId="Einrcken12">
    <w:name w:val="Einrücken1.2"/>
    <w:rsid w:val="00C13434"/>
    <w:pPr>
      <w:widowControl w:val="0"/>
      <w:spacing w:line="360" w:lineRule="exact"/>
      <w:ind w:left="680"/>
    </w:pPr>
    <w:rPr>
      <w:rFonts w:ascii="Helvetica" w:hAnsi="Helvetica"/>
      <w:sz w:val="24"/>
    </w:rPr>
  </w:style>
  <w:style w:type="paragraph" w:customStyle="1" w:styleId="a">
    <w:basedOn w:val="Standard"/>
    <w:rsid w:val="00C13434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character" w:customStyle="1" w:styleId="E-MailFormatvorlage21">
    <w:name w:val="E-MailFormatvorlage21"/>
    <w:semiHidden/>
    <w:rsid w:val="00DD3B81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Funotenzeichen">
    <w:name w:val="footnote reference"/>
    <w:semiHidden/>
    <w:rsid w:val="005C615F"/>
    <w:rPr>
      <w:vertAlign w:val="superscript"/>
    </w:rPr>
  </w:style>
  <w:style w:type="paragraph" w:styleId="Sprechblasentext">
    <w:name w:val="Balloon Text"/>
    <w:basedOn w:val="Standard"/>
    <w:semiHidden/>
    <w:rsid w:val="006825E5"/>
    <w:rPr>
      <w:rFonts w:ascii="Tahoma" w:hAnsi="Tahoma" w:cs="Tahoma"/>
      <w:sz w:val="16"/>
      <w:szCs w:val="16"/>
    </w:rPr>
  </w:style>
  <w:style w:type="paragraph" w:customStyle="1" w:styleId="betreff">
    <w:name w:val="*betreff"/>
    <w:basedOn w:val="Standard"/>
    <w:uiPriority w:val="99"/>
    <w:rsid w:val="0041532F"/>
    <w:rPr>
      <w:b/>
    </w:rPr>
  </w:style>
  <w:style w:type="paragraph" w:styleId="Listenabsatz">
    <w:name w:val="List Paragraph"/>
    <w:basedOn w:val="Standard"/>
    <w:uiPriority w:val="34"/>
    <w:qFormat/>
    <w:rsid w:val="00C514C0"/>
    <w:pPr>
      <w:ind w:left="720"/>
      <w:contextualSpacing/>
    </w:pPr>
  </w:style>
  <w:style w:type="table" w:styleId="Tabellenraster">
    <w:name w:val="Table Grid"/>
    <w:basedOn w:val="NormaleTabelle"/>
    <w:rsid w:val="00B36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034EC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wardsen\WTSH%20GmbH\WTSH_Doks%20-%20Foerderung\02-Hilfsmittel\Vorlagen-Formulare\LPW\4_Administrative_Bearbeitung\6_Verwendungsnachweis\DigiBonus_II\220322-DigiBonusII_VN+Auszahlungsantrag-b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881b02-1823-4e90-85d4-55dfe74f64d9">
      <Terms xmlns="http://schemas.microsoft.com/office/infopath/2007/PartnerControls"/>
    </lcf76f155ced4ddcb4097134ff3c332f>
    <TaxCatchAll xmlns="af0b53a7-2a8c-4bc9-94b3-cda4e6c4cc9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184818E0BC224386B7D676FD56F5E6" ma:contentTypeVersion="15" ma:contentTypeDescription="Ein neues Dokument erstellen." ma:contentTypeScope="" ma:versionID="566b4fd0a8acafc26aaa4745eaa04f55">
  <xsd:schema xmlns:xsd="http://www.w3.org/2001/XMLSchema" xmlns:xs="http://www.w3.org/2001/XMLSchema" xmlns:p="http://schemas.microsoft.com/office/2006/metadata/properties" xmlns:ns2="3a881b02-1823-4e90-85d4-55dfe74f64d9" xmlns:ns3="af0b53a7-2a8c-4bc9-94b3-cda4e6c4cc98" targetNamespace="http://schemas.microsoft.com/office/2006/metadata/properties" ma:root="true" ma:fieldsID="e416d4b9111901704af1b2fdc8536260" ns2:_="" ns3:_="">
    <xsd:import namespace="3a881b02-1823-4e90-85d4-55dfe74f64d9"/>
    <xsd:import namespace="af0b53a7-2a8c-4bc9-94b3-cda4e6c4cc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81b02-1823-4e90-85d4-55dfe74f6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7df8b22c-57c8-42cd-9114-0dec2f3c76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b53a7-2a8c-4bc9-94b3-cda4e6c4cc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9c02fa1-fc4c-40e2-bc8a-ea3efb53ca70}" ma:internalName="TaxCatchAll" ma:showField="CatchAllData" ma:web="af0b53a7-2a8c-4bc9-94b3-cda4e6c4c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C952B11-140B-4F9B-9494-57ACD875B6C8}">
  <ds:schemaRefs>
    <ds:schemaRef ds:uri="http://schemas.microsoft.com/office/2006/metadata/properties"/>
    <ds:schemaRef ds:uri="http://schemas.microsoft.com/office/infopath/2007/PartnerControls"/>
    <ds:schemaRef ds:uri="3a881b02-1823-4e90-85d4-55dfe74f64d9"/>
    <ds:schemaRef ds:uri="af0b53a7-2a8c-4bc9-94b3-cda4e6c4cc98"/>
  </ds:schemaRefs>
</ds:datastoreItem>
</file>

<file path=customXml/itemProps2.xml><?xml version="1.0" encoding="utf-8"?>
<ds:datastoreItem xmlns:ds="http://schemas.openxmlformats.org/officeDocument/2006/customXml" ds:itemID="{2CEF5800-6B44-466B-A92A-43A10FF19E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FE9D50-A159-44FC-9297-D7B4322B5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81b02-1823-4e90-85d4-55dfe74f64d9"/>
    <ds:schemaRef ds:uri="af0b53a7-2a8c-4bc9-94b3-cda4e6c4c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027E8A-4F75-4B20-9DC9-3D12250023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3C2829-13EC-4BDA-8BA0-5B3E572021F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220322-DigiBonusII_VN+Auszahlungsantrag-be.dotx</Template>
  <TotalTime>0</TotalTime>
  <Pages>3</Pages>
  <Words>794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Auszahlungsantrag/Erklärung</vt:lpstr>
    </vt:vector>
  </TitlesOfParts>
  <Company>MWTV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Auszahlungsantrag/Erklärung</dc:title>
  <dc:subject/>
  <dc:creator>Ingwardsen, Kerstin</dc:creator>
  <cp:keywords/>
  <cp:lastModifiedBy>Ingwardsen, Kerstin</cp:lastModifiedBy>
  <cp:revision>2</cp:revision>
  <cp:lastPrinted>2016-03-02T09:05:00Z</cp:lastPrinted>
  <dcterms:created xsi:type="dcterms:W3CDTF">2022-11-25T09:51:00Z</dcterms:created>
  <dcterms:modified xsi:type="dcterms:W3CDTF">2022-11-25T09:52:00Z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7" name="display_urn:schemas-microsoft-com:office:office#Editor">
    <vt:lpwstr>Bergmann, Christiane</vt:lpwstr>
  </property>
  <property fmtid="{D5CDD505-2E9C-101B-9397-08002B2CF9AE}" pid="8" name="Order">
    <vt:lpwstr>15310400.0000000</vt:lpwstr>
  </property>
  <property fmtid="{D5CDD505-2E9C-101B-9397-08002B2CF9AE}" pid="9" name="display_urn:schemas-microsoft-com:office:office#Author">
    <vt:lpwstr>Bergmann, Christiane</vt:lpwstr>
  </property>
  <property fmtid="{D5CDD505-2E9C-101B-9397-08002B2CF9AE}" pid="10" name="ContentTypeId">
    <vt:lpwstr>0x010100D0184818E0BC224386B7D676FD56F5E6</vt:lpwstr>
  </property>
</Properties>
</file>