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7"/>
        <w:gridCol w:w="580"/>
        <w:gridCol w:w="125"/>
        <w:gridCol w:w="1054"/>
        <w:gridCol w:w="805"/>
        <w:gridCol w:w="952"/>
        <w:gridCol w:w="788"/>
        <w:gridCol w:w="986"/>
        <w:gridCol w:w="11"/>
        <w:gridCol w:w="1704"/>
      </w:tblGrid>
      <w:tr w:rsidR="004F6437" w:rsidRPr="004F6437" w14:paraId="5BB9E024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3ACB0051" w14:textId="77777777" w:rsidR="006224E8" w:rsidRPr="00DE06B8" w:rsidRDefault="00DE06B8" w:rsidP="00DE06B8">
            <w:pPr>
              <w:spacing w:after="0" w:line="240" w:lineRule="auto"/>
              <w:rPr>
                <w:b/>
              </w:rPr>
            </w:pPr>
            <w:r w:rsidRPr="00DE06B8">
              <w:rPr>
                <w:b/>
              </w:rPr>
              <w:t>Entfernung</w:t>
            </w:r>
            <w:r w:rsidR="0035118B">
              <w:rPr>
                <w:b/>
              </w:rPr>
              <w:t xml:space="preserve"> 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18D7ED02" w14:textId="49841164" w:rsidR="00C960EA" w:rsidRPr="001435BA" w:rsidRDefault="00221EDB" w:rsidP="003705D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Datum</w:t>
            </w:r>
            <w:r w:rsidR="00BC3C13">
              <w:rPr>
                <w:b/>
              </w:rPr>
              <w:t xml:space="preserve"> </w:t>
            </w:r>
            <w:r w:rsidR="000B681E">
              <w:rPr>
                <w:b/>
              </w:rPr>
              <w:t xml:space="preserve"> </w:t>
            </w:r>
            <w:r w:rsidR="002F0ABB">
              <w:rPr>
                <w:b/>
              </w:rPr>
              <w:t>08.02.2023</w:t>
            </w:r>
          </w:p>
        </w:tc>
        <w:tc>
          <w:tcPr>
            <w:tcW w:w="1757" w:type="dxa"/>
            <w:gridSpan w:val="2"/>
            <w:shd w:val="clear" w:color="auto" w:fill="auto"/>
          </w:tcPr>
          <w:p w14:paraId="2EAC2771" w14:textId="77777777" w:rsidR="00274851" w:rsidRPr="001435BA" w:rsidRDefault="001435BA" w:rsidP="003705D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Abgabe </w:t>
            </w:r>
            <w:r w:rsidR="00402C29">
              <w:rPr>
                <w:b/>
              </w:rPr>
              <w:t xml:space="preserve"> 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1D71D8FE" w14:textId="77777777" w:rsidR="00CA20BA" w:rsidRPr="001435BA" w:rsidRDefault="001435BA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Uh</w:t>
            </w:r>
            <w:r w:rsidR="00727AC4">
              <w:rPr>
                <w:b/>
              </w:rPr>
              <w:t>r</w:t>
            </w:r>
          </w:p>
        </w:tc>
        <w:tc>
          <w:tcPr>
            <w:tcW w:w="1704" w:type="dxa"/>
            <w:shd w:val="clear" w:color="auto" w:fill="auto"/>
          </w:tcPr>
          <w:p w14:paraId="339E51EE" w14:textId="5923A2B5" w:rsidR="006224E8" w:rsidRPr="00BC3C13" w:rsidRDefault="00B73170" w:rsidP="004F6437">
            <w:pPr>
              <w:spacing w:after="0" w:line="240" w:lineRule="auto"/>
              <w:rPr>
                <w:b/>
              </w:rPr>
            </w:pPr>
            <w:r w:rsidRPr="005245CC">
              <w:rPr>
                <w:b/>
              </w:rPr>
              <w:t>Submission</w:t>
            </w:r>
            <w:r w:rsidR="000B681E">
              <w:rPr>
                <w:b/>
              </w:rPr>
              <w:t xml:space="preserve"> </w:t>
            </w:r>
          </w:p>
        </w:tc>
      </w:tr>
      <w:tr w:rsidR="00B73170" w:rsidRPr="004F6437" w14:paraId="54810536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04D8A644" w14:textId="77777777" w:rsidR="003D7C5C" w:rsidRDefault="003D7C5C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Bauherr</w:t>
            </w:r>
          </w:p>
          <w:p w14:paraId="066F225F" w14:textId="77777777" w:rsidR="003D7C5C" w:rsidRPr="00274851" w:rsidRDefault="003D7C5C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Name, Adresse</w:t>
            </w:r>
          </w:p>
        </w:tc>
        <w:tc>
          <w:tcPr>
            <w:tcW w:w="7005" w:type="dxa"/>
            <w:gridSpan w:val="9"/>
            <w:shd w:val="clear" w:color="auto" w:fill="auto"/>
          </w:tcPr>
          <w:p w14:paraId="70865BAB" w14:textId="77777777" w:rsidR="00715E53" w:rsidRDefault="00715E53" w:rsidP="00715E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-BoldMT" w:hAnsi="Arial-BoldMT" w:cs="Arial-BoldMT"/>
                <w:b/>
                <w:bCs/>
                <w:color w:val="3B3B3B"/>
                <w:sz w:val="28"/>
                <w:szCs w:val="28"/>
                <w:lang w:eastAsia="de-DE"/>
              </w:rPr>
            </w:pPr>
          </w:p>
          <w:p w14:paraId="21910BDE" w14:textId="77777777" w:rsidR="00E34750" w:rsidRPr="004F6437" w:rsidRDefault="00E34750" w:rsidP="00903646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F6437" w:rsidRPr="004F6437" w14:paraId="6AEB2817" w14:textId="77777777" w:rsidTr="00B56C63">
        <w:trPr>
          <w:trHeight w:val="567"/>
        </w:trPr>
        <w:tc>
          <w:tcPr>
            <w:tcW w:w="2057" w:type="dxa"/>
            <w:shd w:val="clear" w:color="auto" w:fill="F2F2F2"/>
          </w:tcPr>
          <w:p w14:paraId="621EF871" w14:textId="74719274" w:rsidR="00B73170" w:rsidRPr="00274851" w:rsidRDefault="00903646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Bauher</w:t>
            </w:r>
            <w:r w:rsidR="000B4EFD">
              <w:rPr>
                <w:b/>
              </w:rPr>
              <w:t>r</w:t>
            </w:r>
            <w:r>
              <w:rPr>
                <w:b/>
              </w:rPr>
              <w:t xml:space="preserve"> Telefon</w:t>
            </w:r>
          </w:p>
        </w:tc>
        <w:tc>
          <w:tcPr>
            <w:tcW w:w="2564" w:type="dxa"/>
            <w:gridSpan w:val="4"/>
            <w:shd w:val="clear" w:color="auto" w:fill="auto"/>
          </w:tcPr>
          <w:p w14:paraId="592DF56B" w14:textId="647C8F28" w:rsidR="00B73170" w:rsidRPr="004F6437" w:rsidRDefault="00B73170" w:rsidP="004F6437">
            <w:pPr>
              <w:spacing w:after="0" w:line="240" w:lineRule="auto"/>
            </w:pPr>
          </w:p>
        </w:tc>
        <w:tc>
          <w:tcPr>
            <w:tcW w:w="952" w:type="dxa"/>
            <w:shd w:val="clear" w:color="auto" w:fill="F2F2F2" w:themeFill="background1" w:themeFillShade="F2"/>
          </w:tcPr>
          <w:p w14:paraId="532CF910" w14:textId="77777777" w:rsidR="003D7C5C" w:rsidRPr="00B56C63" w:rsidRDefault="003D7C5C" w:rsidP="004F6437">
            <w:pPr>
              <w:spacing w:after="0" w:line="240" w:lineRule="auto"/>
              <w:rPr>
                <w:b/>
              </w:rPr>
            </w:pPr>
            <w:r w:rsidRPr="00B56C63">
              <w:rPr>
                <w:b/>
              </w:rPr>
              <w:t>Bauherr</w:t>
            </w:r>
          </w:p>
          <w:p w14:paraId="7F5BC9ED" w14:textId="77777777" w:rsidR="00B73170" w:rsidRPr="00B56C63" w:rsidRDefault="00B73170" w:rsidP="004F6437">
            <w:pPr>
              <w:spacing w:after="0" w:line="240" w:lineRule="auto"/>
              <w:rPr>
                <w:b/>
              </w:rPr>
            </w:pPr>
            <w:r w:rsidRPr="00B56C63">
              <w:rPr>
                <w:b/>
              </w:rPr>
              <w:t>E</w:t>
            </w:r>
            <w:r w:rsidRPr="00B56C63">
              <w:rPr>
                <w:b/>
                <w:shd w:val="clear" w:color="auto" w:fill="F2F2F2"/>
              </w:rPr>
              <w:t>-Mail</w:t>
            </w:r>
          </w:p>
        </w:tc>
        <w:tc>
          <w:tcPr>
            <w:tcW w:w="3489" w:type="dxa"/>
            <w:gridSpan w:val="4"/>
            <w:shd w:val="clear" w:color="auto" w:fill="auto"/>
          </w:tcPr>
          <w:p w14:paraId="7F5E979C" w14:textId="77777777" w:rsidR="00B73170" w:rsidRPr="004F6437" w:rsidRDefault="00B73170" w:rsidP="004F6437">
            <w:pPr>
              <w:spacing w:after="0" w:line="240" w:lineRule="auto"/>
            </w:pPr>
          </w:p>
        </w:tc>
      </w:tr>
      <w:tr w:rsidR="00B73170" w:rsidRPr="004F6437" w14:paraId="14C2FB36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5A6DF443" w14:textId="77777777" w:rsidR="00B73170" w:rsidRPr="00274851" w:rsidRDefault="00B73170" w:rsidP="004F6437">
            <w:pPr>
              <w:spacing w:after="0" w:line="240" w:lineRule="auto"/>
              <w:rPr>
                <w:b/>
              </w:rPr>
            </w:pPr>
            <w:r w:rsidRPr="00274851">
              <w:rPr>
                <w:b/>
              </w:rPr>
              <w:t>Bauvorhaben</w:t>
            </w:r>
          </w:p>
        </w:tc>
        <w:tc>
          <w:tcPr>
            <w:tcW w:w="7005" w:type="dxa"/>
            <w:gridSpan w:val="9"/>
            <w:shd w:val="clear" w:color="auto" w:fill="auto"/>
          </w:tcPr>
          <w:p w14:paraId="47409C8F" w14:textId="36F339AA" w:rsidR="00B73170" w:rsidRPr="004F6437" w:rsidRDefault="00B73170" w:rsidP="004F6437">
            <w:pPr>
              <w:spacing w:after="0" w:line="240" w:lineRule="auto"/>
            </w:pPr>
          </w:p>
        </w:tc>
      </w:tr>
      <w:tr w:rsidR="00A65C3C" w:rsidRPr="004F6437" w14:paraId="3A72D29F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172BF141" w14:textId="77777777" w:rsidR="00A65C3C" w:rsidRPr="00274851" w:rsidRDefault="00A65C3C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Gewerk</w:t>
            </w:r>
          </w:p>
        </w:tc>
        <w:tc>
          <w:tcPr>
            <w:tcW w:w="7005" w:type="dxa"/>
            <w:gridSpan w:val="9"/>
            <w:shd w:val="clear" w:color="auto" w:fill="auto"/>
          </w:tcPr>
          <w:p w14:paraId="0BD30BA8" w14:textId="2BF7FAA9" w:rsidR="00E34750" w:rsidRPr="004F6437" w:rsidRDefault="00E34750" w:rsidP="004F6437">
            <w:pPr>
              <w:spacing w:after="0" w:line="240" w:lineRule="auto"/>
            </w:pPr>
          </w:p>
        </w:tc>
      </w:tr>
      <w:tr w:rsidR="00B73170" w:rsidRPr="004F6437" w14:paraId="51E94643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6206E624" w14:textId="77777777" w:rsidR="00B73170" w:rsidRPr="00274851" w:rsidRDefault="003D7C5C" w:rsidP="003D7C5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BV: </w:t>
            </w:r>
            <w:r w:rsidR="00B73170" w:rsidRPr="00274851">
              <w:rPr>
                <w:b/>
              </w:rPr>
              <w:t>Straße/Nr.</w:t>
            </w:r>
          </w:p>
        </w:tc>
        <w:tc>
          <w:tcPr>
            <w:tcW w:w="7005" w:type="dxa"/>
            <w:gridSpan w:val="9"/>
            <w:shd w:val="clear" w:color="auto" w:fill="auto"/>
          </w:tcPr>
          <w:p w14:paraId="3DB7DEC0" w14:textId="77777777" w:rsidR="00B73170" w:rsidRPr="004F6437" w:rsidRDefault="00B73170" w:rsidP="004F6437">
            <w:pPr>
              <w:spacing w:after="0" w:line="240" w:lineRule="auto"/>
            </w:pPr>
          </w:p>
        </w:tc>
      </w:tr>
      <w:tr w:rsidR="00274851" w:rsidRPr="004F6437" w14:paraId="3CD3320A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7D39625C" w14:textId="77777777" w:rsidR="00B73170" w:rsidRPr="00274851" w:rsidRDefault="003D7C5C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BV: </w:t>
            </w:r>
            <w:r w:rsidR="00B73170" w:rsidRPr="00274851">
              <w:rPr>
                <w:b/>
              </w:rPr>
              <w:t>PLZ Ort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1D7F6473" w14:textId="77777777" w:rsidR="00B73170" w:rsidRPr="004F6437" w:rsidRDefault="00B73170" w:rsidP="004F6437">
            <w:pPr>
              <w:spacing w:after="0" w:line="240" w:lineRule="auto"/>
            </w:pPr>
          </w:p>
        </w:tc>
        <w:tc>
          <w:tcPr>
            <w:tcW w:w="5246" w:type="dxa"/>
            <w:gridSpan w:val="6"/>
            <w:shd w:val="clear" w:color="auto" w:fill="auto"/>
          </w:tcPr>
          <w:p w14:paraId="3B3D6186" w14:textId="77777777" w:rsidR="00B73170" w:rsidRPr="004F6437" w:rsidRDefault="00B73170" w:rsidP="004F6437">
            <w:pPr>
              <w:spacing w:after="0" w:line="240" w:lineRule="auto"/>
            </w:pPr>
          </w:p>
        </w:tc>
      </w:tr>
      <w:tr w:rsidR="0026620F" w:rsidRPr="004F6437" w14:paraId="13490F2E" w14:textId="77777777" w:rsidTr="00B56C63">
        <w:trPr>
          <w:trHeight w:val="567"/>
        </w:trPr>
        <w:tc>
          <w:tcPr>
            <w:tcW w:w="2057" w:type="dxa"/>
            <w:shd w:val="clear" w:color="auto" w:fill="D9E2F3" w:themeFill="accent1" w:themeFillTint="33"/>
          </w:tcPr>
          <w:p w14:paraId="0D3373BE" w14:textId="77777777" w:rsidR="0026620F" w:rsidRPr="00B140F3" w:rsidRDefault="0026620F" w:rsidP="00274851">
            <w:pPr>
              <w:spacing w:after="0" w:line="240" w:lineRule="auto"/>
              <w:rPr>
                <w:b/>
              </w:rPr>
            </w:pPr>
            <w:r w:rsidRPr="00B140F3">
              <w:rPr>
                <w:b/>
              </w:rPr>
              <w:t>Adresse</w:t>
            </w:r>
            <w:r w:rsidR="003D7C5C" w:rsidRPr="00B140F3">
              <w:rPr>
                <w:b/>
              </w:rPr>
              <w:t>:</w:t>
            </w:r>
            <w:r w:rsidRPr="00B140F3">
              <w:rPr>
                <w:b/>
              </w:rPr>
              <w:t xml:space="preserve"> </w:t>
            </w:r>
            <w:r w:rsidR="00274851" w:rsidRPr="00B56C63">
              <w:rPr>
                <w:b/>
              </w:rPr>
              <w:t>Ansprechpartner</w:t>
            </w:r>
            <w:r w:rsidR="003D7C5C" w:rsidRPr="00B56C63">
              <w:rPr>
                <w:b/>
              </w:rPr>
              <w:t>/</w:t>
            </w:r>
          </w:p>
          <w:p w14:paraId="09EBE5CA" w14:textId="77777777" w:rsidR="003D7C5C" w:rsidRPr="00B140F3" w:rsidRDefault="003D7C5C" w:rsidP="00274851">
            <w:pPr>
              <w:spacing w:after="0" w:line="240" w:lineRule="auto"/>
            </w:pPr>
            <w:r w:rsidRPr="003B7647">
              <w:rPr>
                <w:b/>
              </w:rPr>
              <w:t>Architekt</w:t>
            </w:r>
          </w:p>
        </w:tc>
        <w:tc>
          <w:tcPr>
            <w:tcW w:w="7005" w:type="dxa"/>
            <w:gridSpan w:val="9"/>
            <w:shd w:val="clear" w:color="auto" w:fill="auto"/>
          </w:tcPr>
          <w:p w14:paraId="39DB3ED7" w14:textId="77777777" w:rsidR="00431493" w:rsidRDefault="00431493" w:rsidP="00431493">
            <w:pPr>
              <w:rPr>
                <w:rFonts w:ascii="Verdana" w:eastAsia="Times New Roman" w:hAnsi="Verdana"/>
                <w:sz w:val="18"/>
                <w:szCs w:val="18"/>
                <w:lang w:eastAsia="de-DE"/>
              </w:rPr>
            </w:pPr>
          </w:p>
          <w:p w14:paraId="02CF85DE" w14:textId="77777777" w:rsidR="002F0ABB" w:rsidRDefault="00431493" w:rsidP="002F0ABB">
            <w:r>
              <w:rPr>
                <w:rFonts w:ascii="Verdana" w:eastAsia="Times New Roman" w:hAnsi="Verdana"/>
                <w:sz w:val="18"/>
                <w:szCs w:val="18"/>
              </w:rPr>
              <w:t> </w:t>
            </w:r>
            <w:r w:rsidR="002F0ABB">
              <w:t>Hallo Herr Prahl,</w:t>
            </w:r>
          </w:p>
          <w:p w14:paraId="6E4F4C45" w14:textId="77777777" w:rsidR="002F0ABB" w:rsidRDefault="002F0ABB" w:rsidP="002F0ABB"/>
          <w:p w14:paraId="732DDCDD" w14:textId="77777777" w:rsidR="002F0ABB" w:rsidRDefault="002F0ABB" w:rsidP="002F0ABB">
            <w:r>
              <w:t>hier wie telefonisch besprochen, LV inkl. Anlagen.</w:t>
            </w:r>
          </w:p>
          <w:p w14:paraId="417F0D7C" w14:textId="77777777" w:rsidR="002F0ABB" w:rsidRDefault="002F0ABB" w:rsidP="002F0ABB">
            <w:r>
              <w:t>Über ihr Angebot würden wir uns freuen.</w:t>
            </w:r>
          </w:p>
          <w:p w14:paraId="423529FC" w14:textId="77777777" w:rsidR="002F0ABB" w:rsidRDefault="002F0ABB" w:rsidP="002F0ABB"/>
          <w:p w14:paraId="0C987D85" w14:textId="77777777" w:rsidR="002F0ABB" w:rsidRDefault="002F0ABB" w:rsidP="002F0ABB">
            <w:r>
              <w:t>Für planerische Rückfragen wenden sie sich bitte an Herrn Plaßmann.</w:t>
            </w:r>
          </w:p>
          <w:p w14:paraId="51140A0B" w14:textId="77777777" w:rsidR="002F0ABB" w:rsidRDefault="002F0ABB" w:rsidP="002F0ABB"/>
          <w:p w14:paraId="08D220B7" w14:textId="77777777" w:rsidR="002F0ABB" w:rsidRDefault="002F0ABB" w:rsidP="002F0ABB">
            <w:r>
              <w:t>Mit freundlichen Grüßen</w:t>
            </w:r>
          </w:p>
          <w:p w14:paraId="003DC25C" w14:textId="77777777" w:rsidR="002F0ABB" w:rsidRDefault="002F0ABB" w:rsidP="002F0ABB"/>
          <w:p w14:paraId="5C55E789" w14:textId="77777777" w:rsidR="002F0ABB" w:rsidRDefault="002F0ABB" w:rsidP="002F0ABB">
            <w:r>
              <w:t>Olaf Fahrenkrog</w:t>
            </w:r>
          </w:p>
          <w:p w14:paraId="66A061BD" w14:textId="77777777" w:rsidR="002F0ABB" w:rsidRDefault="002F0ABB" w:rsidP="002F0ABB">
            <w:r>
              <w:t>---------------------------------------------------------------</w:t>
            </w:r>
          </w:p>
          <w:p w14:paraId="31D27843" w14:textId="77777777" w:rsidR="002F0ABB" w:rsidRDefault="002F0ABB" w:rsidP="002F0ABB">
            <w:r>
              <w:t>ZIEBELL + PARTNER</w:t>
            </w:r>
          </w:p>
          <w:p w14:paraId="725C6BB1" w14:textId="77777777" w:rsidR="002F0ABB" w:rsidRDefault="002F0ABB" w:rsidP="002F0ABB">
            <w:r>
              <w:t>Architektur- und Planungs GmbH</w:t>
            </w:r>
          </w:p>
          <w:p w14:paraId="5E9C5ED5" w14:textId="77777777" w:rsidR="002F0ABB" w:rsidRDefault="002F0ABB" w:rsidP="002F0ABB">
            <w:r>
              <w:t>Sophienstraße  1</w:t>
            </w:r>
          </w:p>
          <w:p w14:paraId="2FEF0332" w14:textId="77777777" w:rsidR="002F0ABB" w:rsidRDefault="002F0ABB" w:rsidP="002F0ABB">
            <w:r>
              <w:t>23560 Lübeck</w:t>
            </w:r>
          </w:p>
          <w:p w14:paraId="7F5A6BA1" w14:textId="77777777" w:rsidR="002F0ABB" w:rsidRDefault="002F0ABB" w:rsidP="002F0ABB"/>
          <w:p w14:paraId="4ADFF0DB" w14:textId="77777777" w:rsidR="002F0ABB" w:rsidRDefault="002F0ABB" w:rsidP="002F0ABB">
            <w:r>
              <w:t>Tel.       0451 – 30 80 22 - 0</w:t>
            </w:r>
          </w:p>
          <w:p w14:paraId="0C27D4A8" w14:textId="77777777" w:rsidR="002F0ABB" w:rsidRDefault="002F0ABB" w:rsidP="002F0ABB">
            <w:r>
              <w:t>Fax.     0451 – 30 80 22 - 20</w:t>
            </w:r>
          </w:p>
          <w:p w14:paraId="6F15F55D" w14:textId="77777777" w:rsidR="002F0ABB" w:rsidRDefault="002F0ABB" w:rsidP="002F0ABB">
            <w:hyperlink r:id="rId7" w:history="1">
              <w:r>
                <w:rPr>
                  <w:rStyle w:val="Hyperlink"/>
                </w:rPr>
                <w:t>fahrenkrog@ziebell-partner.de</w:t>
              </w:r>
            </w:hyperlink>
          </w:p>
          <w:p w14:paraId="3872E3CD" w14:textId="77777777" w:rsidR="002F0ABB" w:rsidRDefault="002F0ABB" w:rsidP="002F0ABB">
            <w:hyperlink r:id="rId8" w:history="1">
              <w:r>
                <w:rPr>
                  <w:rStyle w:val="Hyperlink"/>
                </w:rPr>
                <w:t>www.ziebell-partner.de</w:t>
              </w:r>
            </w:hyperlink>
          </w:p>
          <w:p w14:paraId="6B46C38C" w14:textId="2A9A026B" w:rsidR="00872C7A" w:rsidRDefault="00872C7A" w:rsidP="00710B32">
            <w:pPr>
              <w:pStyle w:val="NurText"/>
            </w:pPr>
          </w:p>
          <w:p w14:paraId="2B068A62" w14:textId="531796BC" w:rsidR="00431493" w:rsidRDefault="00431493" w:rsidP="00431493">
            <w:pPr>
              <w:rPr>
                <w:rFonts w:ascii="Verdana" w:eastAsia="Times New Roman" w:hAnsi="Verdana"/>
                <w:sz w:val="18"/>
                <w:szCs w:val="18"/>
              </w:rPr>
            </w:pPr>
          </w:p>
          <w:p w14:paraId="34F7A7FF" w14:textId="77777777" w:rsidR="00431493" w:rsidRDefault="00431493" w:rsidP="00431493">
            <w:pPr>
              <w:rPr>
                <w:rFonts w:ascii="Verdana" w:eastAsia="Times New Roman" w:hAnsi="Verdana"/>
                <w:sz w:val="18"/>
                <w:szCs w:val="18"/>
              </w:rPr>
            </w:pPr>
          </w:p>
          <w:p w14:paraId="1BF4A5AD" w14:textId="77777777" w:rsidR="00431493" w:rsidRDefault="00431493" w:rsidP="0043149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lastRenderedPageBreak/>
              <w:t> </w:t>
            </w:r>
          </w:p>
          <w:p w14:paraId="13848EA1" w14:textId="77777777" w:rsidR="00431493" w:rsidRDefault="00431493" w:rsidP="0043149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  <w:p w14:paraId="5F60737A" w14:textId="77777777" w:rsidR="00431493" w:rsidRDefault="00431493" w:rsidP="0043149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 xml:space="preserve">  </w:t>
            </w:r>
          </w:p>
          <w:p w14:paraId="123B09FB" w14:textId="77777777" w:rsidR="00431493" w:rsidRDefault="00431493" w:rsidP="0043149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 xml:space="preserve">  </w:t>
            </w:r>
          </w:p>
          <w:p w14:paraId="7DFAA2EB" w14:textId="77777777" w:rsidR="00274851" w:rsidRPr="004F6437" w:rsidRDefault="00274851" w:rsidP="00100E03">
            <w:pPr>
              <w:spacing w:after="0"/>
            </w:pPr>
          </w:p>
        </w:tc>
      </w:tr>
      <w:tr w:rsidR="006224E8" w:rsidRPr="004F6437" w14:paraId="7C387C3C" w14:textId="77777777" w:rsidTr="00350CB2">
        <w:trPr>
          <w:trHeight w:val="567"/>
        </w:trPr>
        <w:tc>
          <w:tcPr>
            <w:tcW w:w="2057" w:type="dxa"/>
            <w:shd w:val="clear" w:color="auto" w:fill="D9E2F3" w:themeFill="accent1" w:themeFillTint="33"/>
          </w:tcPr>
          <w:p w14:paraId="74D80A49" w14:textId="77777777" w:rsidR="006224E8" w:rsidRPr="00B140F3" w:rsidRDefault="006224E8" w:rsidP="006224E8">
            <w:pPr>
              <w:spacing w:after="0" w:line="240" w:lineRule="auto"/>
              <w:rPr>
                <w:b/>
              </w:rPr>
            </w:pPr>
            <w:r w:rsidRPr="00B140F3">
              <w:rPr>
                <w:b/>
              </w:rPr>
              <w:lastRenderedPageBreak/>
              <w:t xml:space="preserve">Ansprechpartner </w:t>
            </w:r>
          </w:p>
          <w:p w14:paraId="1F0F83AA" w14:textId="77777777" w:rsidR="006224E8" w:rsidRPr="00B140F3" w:rsidRDefault="006224E8" w:rsidP="006224E8">
            <w:pPr>
              <w:rPr>
                <w:b/>
              </w:rPr>
            </w:pPr>
          </w:p>
        </w:tc>
        <w:tc>
          <w:tcPr>
            <w:tcW w:w="3516" w:type="dxa"/>
            <w:gridSpan w:val="5"/>
            <w:shd w:val="clear" w:color="auto" w:fill="DFE7F5"/>
          </w:tcPr>
          <w:p w14:paraId="313ACF06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3489" w:type="dxa"/>
            <w:gridSpan w:val="4"/>
            <w:shd w:val="clear" w:color="auto" w:fill="DFE7F5"/>
          </w:tcPr>
          <w:p w14:paraId="3824F0D9" w14:textId="77777777" w:rsidR="006224E8" w:rsidRPr="005245CC" w:rsidRDefault="006224E8" w:rsidP="006224E8">
            <w:pPr>
              <w:spacing w:after="0" w:line="240" w:lineRule="auto"/>
              <w:rPr>
                <w:b/>
              </w:rPr>
            </w:pPr>
          </w:p>
        </w:tc>
      </w:tr>
      <w:tr w:rsidR="006224E8" w:rsidRPr="004F6437" w14:paraId="073FC4B4" w14:textId="77777777" w:rsidTr="00350CB2">
        <w:trPr>
          <w:trHeight w:val="567"/>
        </w:trPr>
        <w:tc>
          <w:tcPr>
            <w:tcW w:w="2057" w:type="dxa"/>
            <w:shd w:val="clear" w:color="auto" w:fill="F7FEFF"/>
          </w:tcPr>
          <w:p w14:paraId="1E030DF9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>Anfrage/Unterlagen</w:t>
            </w:r>
          </w:p>
        </w:tc>
        <w:tc>
          <w:tcPr>
            <w:tcW w:w="1759" w:type="dxa"/>
            <w:gridSpan w:val="3"/>
            <w:shd w:val="clear" w:color="auto" w:fill="F7FEFF"/>
          </w:tcPr>
          <w:p w14:paraId="763BCCD1" w14:textId="77777777" w:rsidR="006224E8" w:rsidRPr="004F6437" w:rsidRDefault="006224E8" w:rsidP="006224E8">
            <w:pPr>
              <w:spacing w:after="0" w:line="240" w:lineRule="auto"/>
            </w:pPr>
            <w:r w:rsidRPr="004F6437">
              <w:t xml:space="preserve">Per Mail           </w:t>
            </w:r>
            <w:r>
              <w:t>x</w:t>
            </w:r>
          </w:p>
        </w:tc>
        <w:tc>
          <w:tcPr>
            <w:tcW w:w="1757" w:type="dxa"/>
            <w:gridSpan w:val="2"/>
            <w:shd w:val="clear" w:color="auto" w:fill="F7FEFF"/>
          </w:tcPr>
          <w:p w14:paraId="6F2D5314" w14:textId="77777777" w:rsidR="006224E8" w:rsidRPr="004F6437" w:rsidRDefault="006224E8" w:rsidP="006224E8">
            <w:pPr>
              <w:spacing w:after="0" w:line="240" w:lineRule="auto"/>
            </w:pPr>
            <w:r w:rsidRPr="004F6437">
              <w:t>Per Post            O</w:t>
            </w:r>
          </w:p>
        </w:tc>
        <w:tc>
          <w:tcPr>
            <w:tcW w:w="1785" w:type="dxa"/>
            <w:gridSpan w:val="3"/>
            <w:tcBorders>
              <w:bottom w:val="single" w:sz="4" w:space="0" w:color="auto"/>
            </w:tcBorders>
            <w:shd w:val="clear" w:color="auto" w:fill="F7FEFF"/>
          </w:tcPr>
          <w:p w14:paraId="38D9087F" w14:textId="77777777" w:rsidR="006224E8" w:rsidRPr="004F6437" w:rsidRDefault="006224E8" w:rsidP="006224E8">
            <w:pPr>
              <w:spacing w:after="0" w:line="240" w:lineRule="auto"/>
            </w:pPr>
            <w:r w:rsidRPr="004F6437">
              <w:t>Angebot            O</w:t>
            </w:r>
          </w:p>
        </w:tc>
        <w:tc>
          <w:tcPr>
            <w:tcW w:w="1704" w:type="dxa"/>
            <w:tcBorders>
              <w:bottom w:val="single" w:sz="4" w:space="0" w:color="auto"/>
            </w:tcBorders>
            <w:shd w:val="clear" w:color="auto" w:fill="auto"/>
          </w:tcPr>
          <w:p w14:paraId="7927CF11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6224E8" w:rsidRPr="004F6437" w14:paraId="4333EF7E" w14:textId="77777777" w:rsidTr="00350CB2">
        <w:trPr>
          <w:trHeight w:val="567"/>
        </w:trPr>
        <w:tc>
          <w:tcPr>
            <w:tcW w:w="2637" w:type="dxa"/>
            <w:gridSpan w:val="2"/>
            <w:shd w:val="clear" w:color="auto" w:fill="F7FEFF"/>
          </w:tcPr>
          <w:p w14:paraId="3469D4E1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 xml:space="preserve">Beta: V-Nummer: </w:t>
            </w:r>
          </w:p>
        </w:tc>
        <w:tc>
          <w:tcPr>
            <w:tcW w:w="2936" w:type="dxa"/>
            <w:gridSpan w:val="4"/>
            <w:tcBorders>
              <w:right w:val="single" w:sz="4" w:space="0" w:color="auto"/>
            </w:tcBorders>
            <w:shd w:val="clear" w:color="auto" w:fill="F7FEFF"/>
          </w:tcPr>
          <w:p w14:paraId="5B188B03" w14:textId="77777777" w:rsidR="006224E8" w:rsidRPr="00010408" w:rsidRDefault="006224E8" w:rsidP="006224E8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7"/>
          </w:tcPr>
          <w:p w14:paraId="5799D2AC" w14:textId="77777777" w:rsidR="006224E8" w:rsidRPr="004B4541" w:rsidRDefault="006224E8" w:rsidP="006224E8">
            <w:pPr>
              <w:spacing w:after="0" w:line="240" w:lineRule="auto"/>
              <w:rPr>
                <w:b/>
              </w:rPr>
            </w:pPr>
            <w:r w:rsidRPr="004B4541">
              <w:rPr>
                <w:b/>
              </w:rPr>
              <w:t>LV-Umfang</w:t>
            </w:r>
            <w:r w:rsidR="001435BA">
              <w:rPr>
                <w:b/>
              </w:rPr>
              <w:t xml:space="preserve"> Pos. </w:t>
            </w:r>
            <w:r w:rsidR="00BF5D10">
              <w:rPr>
                <w:b/>
              </w:rPr>
              <w:t>c</w:t>
            </w:r>
            <w:r w:rsidR="001435BA">
              <w:rPr>
                <w:b/>
              </w:rPr>
              <w:t>a</w:t>
            </w:r>
            <w:r w:rsidR="00BF5D10">
              <w:rPr>
                <w:b/>
              </w:rPr>
              <w:t>.</w:t>
            </w:r>
            <w:r w:rsidR="006803D4">
              <w:rPr>
                <w:b/>
              </w:rPr>
              <w:t xml:space="preserve"> </w:t>
            </w:r>
          </w:p>
        </w:tc>
      </w:tr>
      <w:tr w:rsidR="006224E8" w:rsidRPr="004F6437" w14:paraId="66380DEB" w14:textId="77777777" w:rsidTr="00350CB2">
        <w:trPr>
          <w:trHeight w:val="567"/>
        </w:trPr>
        <w:tc>
          <w:tcPr>
            <w:tcW w:w="2637" w:type="dxa"/>
            <w:gridSpan w:val="2"/>
            <w:shd w:val="clear" w:color="auto" w:fill="F7FEFF"/>
          </w:tcPr>
          <w:p w14:paraId="3A779AE7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>Beta: Angebotsnummer</w:t>
            </w:r>
          </w:p>
        </w:tc>
        <w:tc>
          <w:tcPr>
            <w:tcW w:w="2936" w:type="dxa"/>
            <w:gridSpan w:val="4"/>
            <w:tcBorders>
              <w:right w:val="single" w:sz="4" w:space="0" w:color="auto"/>
            </w:tcBorders>
            <w:shd w:val="clear" w:color="auto" w:fill="F7FEFF"/>
          </w:tcPr>
          <w:p w14:paraId="197E5980" w14:textId="77777777" w:rsidR="006224E8" w:rsidRPr="00010408" w:rsidRDefault="006224E8" w:rsidP="006224E8">
            <w:pPr>
              <w:spacing w:after="0" w:line="240" w:lineRule="auto"/>
              <w:rPr>
                <w:b/>
              </w:rPr>
            </w:pPr>
          </w:p>
        </w:tc>
        <w:tc>
          <w:tcPr>
            <w:tcW w:w="3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7"/>
          </w:tcPr>
          <w:p w14:paraId="1F3C4537" w14:textId="77777777" w:rsidR="006224E8" w:rsidRPr="004B4541" w:rsidRDefault="006224E8" w:rsidP="006224E8">
            <w:pPr>
              <w:spacing w:after="0" w:line="240" w:lineRule="auto"/>
              <w:rPr>
                <w:b/>
              </w:rPr>
            </w:pPr>
            <w:r w:rsidRPr="004B4541">
              <w:rPr>
                <w:b/>
              </w:rPr>
              <w:t>LV-Zeitbedarf</w:t>
            </w:r>
            <w:r>
              <w:rPr>
                <w:b/>
              </w:rPr>
              <w:t xml:space="preserve"> ca.</w:t>
            </w:r>
            <w:r w:rsidR="006803D4">
              <w:rPr>
                <w:b/>
              </w:rPr>
              <w:t xml:space="preserve"> </w:t>
            </w:r>
          </w:p>
        </w:tc>
      </w:tr>
      <w:tr w:rsidR="006224E8" w:rsidRPr="004F6437" w14:paraId="144C1AC0" w14:textId="77777777" w:rsidTr="00350CB2">
        <w:trPr>
          <w:trHeight w:val="567"/>
        </w:trPr>
        <w:tc>
          <w:tcPr>
            <w:tcW w:w="2057" w:type="dxa"/>
            <w:shd w:val="clear" w:color="auto" w:fill="F7FEFF"/>
          </w:tcPr>
          <w:p w14:paraId="0F7AE064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 xml:space="preserve">Aufgabe in Outlook erstellt              </w:t>
            </w:r>
          </w:p>
        </w:tc>
        <w:tc>
          <w:tcPr>
            <w:tcW w:w="1759" w:type="dxa"/>
            <w:gridSpan w:val="3"/>
            <w:shd w:val="clear" w:color="auto" w:fill="F7FEFF"/>
          </w:tcPr>
          <w:p w14:paraId="77FF2501" w14:textId="77777777" w:rsidR="006224E8" w:rsidRPr="004F6437" w:rsidRDefault="009B69B6" w:rsidP="006224E8">
            <w:pPr>
              <w:spacing w:after="0" w:line="240" w:lineRule="auto"/>
            </w:pPr>
            <w:r>
              <w:t xml:space="preserve">Ja </w:t>
            </w:r>
          </w:p>
        </w:tc>
        <w:tc>
          <w:tcPr>
            <w:tcW w:w="5246" w:type="dxa"/>
            <w:gridSpan w:val="6"/>
            <w:shd w:val="clear" w:color="auto" w:fill="F7FEFF"/>
          </w:tcPr>
          <w:p w14:paraId="123B9EE9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6224E8" w:rsidRPr="004F6437" w14:paraId="0F777774" w14:textId="77777777" w:rsidTr="00350CB2">
        <w:trPr>
          <w:trHeight w:val="567"/>
        </w:trPr>
        <w:tc>
          <w:tcPr>
            <w:tcW w:w="2057" w:type="dxa"/>
            <w:shd w:val="clear" w:color="auto" w:fill="auto"/>
          </w:tcPr>
          <w:p w14:paraId="46AB03E1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>Abgabe/Versand am</w:t>
            </w:r>
          </w:p>
        </w:tc>
        <w:tc>
          <w:tcPr>
            <w:tcW w:w="3516" w:type="dxa"/>
            <w:gridSpan w:val="5"/>
            <w:shd w:val="clear" w:color="auto" w:fill="auto"/>
          </w:tcPr>
          <w:p w14:paraId="29C09732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8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C752571" w14:textId="77777777" w:rsidR="006224E8" w:rsidRPr="004F6437" w:rsidRDefault="006224E8" w:rsidP="006224E8">
            <w:pPr>
              <w:spacing w:after="0" w:line="240" w:lineRule="auto"/>
            </w:pPr>
            <w:r w:rsidRPr="00325FF1">
              <w:rPr>
                <w:b/>
              </w:rPr>
              <w:t>Per Mail</w:t>
            </w:r>
            <w:r w:rsidRPr="004F6437">
              <w:t xml:space="preserve">            O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shd w:val="clear" w:color="auto" w:fill="auto"/>
          </w:tcPr>
          <w:p w14:paraId="152A3672" w14:textId="77777777" w:rsidR="006224E8" w:rsidRPr="004F6437" w:rsidRDefault="006224E8" w:rsidP="006224E8">
            <w:pPr>
              <w:spacing w:after="0" w:line="240" w:lineRule="auto"/>
            </w:pPr>
            <w:r w:rsidRPr="00325FF1">
              <w:rPr>
                <w:b/>
              </w:rPr>
              <w:t>Per Post</w:t>
            </w:r>
            <w:r w:rsidRPr="004F6437">
              <w:t xml:space="preserve">          O</w:t>
            </w:r>
          </w:p>
        </w:tc>
      </w:tr>
      <w:tr w:rsidR="006224E8" w:rsidRPr="004F6437" w14:paraId="1E0BD70E" w14:textId="77777777" w:rsidTr="00350CB2">
        <w:trPr>
          <w:trHeight w:val="567"/>
        </w:trPr>
        <w:tc>
          <w:tcPr>
            <w:tcW w:w="2057" w:type="dxa"/>
            <w:shd w:val="clear" w:color="auto" w:fill="auto"/>
          </w:tcPr>
          <w:p w14:paraId="752E4DEB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>Angebotssumme €</w:t>
            </w:r>
          </w:p>
        </w:tc>
        <w:tc>
          <w:tcPr>
            <w:tcW w:w="705" w:type="dxa"/>
            <w:gridSpan w:val="2"/>
            <w:shd w:val="clear" w:color="auto" w:fill="auto"/>
          </w:tcPr>
          <w:p w14:paraId="0C7013BB" w14:textId="77777777" w:rsidR="006224E8" w:rsidRPr="004F6437" w:rsidRDefault="006224E8" w:rsidP="006224E8">
            <w:pPr>
              <w:spacing w:after="0" w:line="240" w:lineRule="auto"/>
            </w:pPr>
            <w:r w:rsidRPr="004F6437">
              <w:t>netto</w:t>
            </w:r>
          </w:p>
        </w:tc>
        <w:tc>
          <w:tcPr>
            <w:tcW w:w="2811" w:type="dxa"/>
            <w:gridSpan w:val="3"/>
            <w:shd w:val="clear" w:color="auto" w:fill="auto"/>
          </w:tcPr>
          <w:p w14:paraId="42B19B04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788" w:type="dxa"/>
            <w:shd w:val="clear" w:color="auto" w:fill="auto"/>
          </w:tcPr>
          <w:p w14:paraId="3294B721" w14:textId="77777777" w:rsidR="006224E8" w:rsidRPr="004F6437" w:rsidRDefault="006224E8" w:rsidP="006224E8">
            <w:pPr>
              <w:spacing w:after="0" w:line="240" w:lineRule="auto"/>
            </w:pPr>
            <w:r w:rsidRPr="004F6437">
              <w:t>brutto</w:t>
            </w:r>
          </w:p>
        </w:tc>
        <w:tc>
          <w:tcPr>
            <w:tcW w:w="2701" w:type="dxa"/>
            <w:gridSpan w:val="3"/>
            <w:shd w:val="clear" w:color="auto" w:fill="auto"/>
          </w:tcPr>
          <w:p w14:paraId="0E423C31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8F6249" w:rsidRPr="004F6437" w14:paraId="19A8B877" w14:textId="77777777" w:rsidTr="00350CB2">
        <w:trPr>
          <w:trHeight w:val="567"/>
        </w:trPr>
        <w:tc>
          <w:tcPr>
            <w:tcW w:w="2057" w:type="dxa"/>
            <w:shd w:val="clear" w:color="auto" w:fill="D9E2F3"/>
          </w:tcPr>
          <w:p w14:paraId="4745F0DA" w14:textId="77777777" w:rsidR="008F6249" w:rsidRPr="004F6437" w:rsidRDefault="008F6249" w:rsidP="006224E8">
            <w:pPr>
              <w:spacing w:after="0" w:line="240" w:lineRule="auto"/>
            </w:pPr>
            <w:r w:rsidRPr="00E34750">
              <w:rPr>
                <w:rFonts w:ascii="Helvetica" w:eastAsia="Times New Roman" w:hAnsi="Helvetica" w:cs="Helvetica"/>
                <w:b/>
                <w:color w:val="333333"/>
                <w:sz w:val="21"/>
                <w:szCs w:val="21"/>
                <w:lang w:eastAsia="de-DE"/>
              </w:rPr>
              <w:t>Abgabeform</w:t>
            </w:r>
          </w:p>
        </w:tc>
        <w:tc>
          <w:tcPr>
            <w:tcW w:w="1759" w:type="dxa"/>
            <w:gridSpan w:val="3"/>
            <w:shd w:val="clear" w:color="auto" w:fill="D9E2F3"/>
          </w:tcPr>
          <w:p w14:paraId="6135C0F2" w14:textId="77777777" w:rsidR="008F6249" w:rsidRPr="004F6437" w:rsidRDefault="008F6249" w:rsidP="006224E8">
            <w:pPr>
              <w:spacing w:after="0" w:line="240" w:lineRule="auto"/>
            </w:pPr>
            <w:r w:rsidRPr="008F6249">
              <w:t>schriftlich</w:t>
            </w:r>
          </w:p>
        </w:tc>
        <w:tc>
          <w:tcPr>
            <w:tcW w:w="1757" w:type="dxa"/>
            <w:gridSpan w:val="2"/>
            <w:shd w:val="clear" w:color="auto" w:fill="D9E2F3"/>
          </w:tcPr>
          <w:p w14:paraId="6637F760" w14:textId="77777777" w:rsidR="008F6249" w:rsidRPr="008F6249" w:rsidRDefault="008F6249" w:rsidP="006224E8">
            <w:pPr>
              <w:spacing w:after="0" w:line="240" w:lineRule="auto"/>
            </w:pPr>
          </w:p>
          <w:p w14:paraId="0C1A1A8F" w14:textId="77777777" w:rsidR="008F6249" w:rsidRPr="004F6437" w:rsidRDefault="008F6249" w:rsidP="006224E8">
            <w:pPr>
              <w:spacing w:after="0" w:line="240" w:lineRule="auto"/>
            </w:pPr>
            <w:r w:rsidRPr="008F6249">
              <w:t>oder per E-Mail</w:t>
            </w:r>
          </w:p>
        </w:tc>
        <w:tc>
          <w:tcPr>
            <w:tcW w:w="1774" w:type="dxa"/>
            <w:gridSpan w:val="2"/>
            <w:shd w:val="clear" w:color="auto" w:fill="D9E2F3"/>
          </w:tcPr>
          <w:p w14:paraId="60799D04" w14:textId="77777777" w:rsidR="008F6249" w:rsidRPr="004F6437" w:rsidRDefault="008F6249" w:rsidP="006224E8">
            <w:pPr>
              <w:spacing w:after="0" w:line="240" w:lineRule="auto"/>
            </w:pPr>
          </w:p>
        </w:tc>
        <w:tc>
          <w:tcPr>
            <w:tcW w:w="1715" w:type="dxa"/>
            <w:gridSpan w:val="2"/>
            <w:shd w:val="clear" w:color="auto" w:fill="D9E2F3"/>
          </w:tcPr>
          <w:p w14:paraId="34897DB8" w14:textId="77777777" w:rsidR="008F6249" w:rsidRPr="004F6437" w:rsidRDefault="008F6249" w:rsidP="006224E8">
            <w:pPr>
              <w:spacing w:after="0" w:line="240" w:lineRule="auto"/>
            </w:pPr>
          </w:p>
        </w:tc>
      </w:tr>
      <w:tr w:rsidR="006224E8" w:rsidRPr="004F6437" w14:paraId="42CF1431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78B95EAE" w14:textId="77777777" w:rsidR="006224E8" w:rsidRPr="00B67F6C" w:rsidRDefault="006224E8" w:rsidP="006224E8">
            <w:pPr>
              <w:spacing w:after="0" w:line="240" w:lineRule="auto"/>
              <w:rPr>
                <w:b/>
              </w:rPr>
            </w:pPr>
            <w:r w:rsidRPr="00B67F6C">
              <w:rPr>
                <w:b/>
              </w:rPr>
              <w:t>Beginn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7A7234EA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57" w:type="dxa"/>
            <w:gridSpan w:val="2"/>
            <w:shd w:val="clear" w:color="auto" w:fill="auto"/>
          </w:tcPr>
          <w:p w14:paraId="0A64F105" w14:textId="77777777" w:rsidR="006224E8" w:rsidRPr="004F6437" w:rsidRDefault="006224E8" w:rsidP="006224E8">
            <w:pPr>
              <w:spacing w:after="0" w:line="240" w:lineRule="auto"/>
            </w:pPr>
            <w:r w:rsidRPr="004F6437">
              <w:t>1. Ergebnis: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5D7EF19B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04" w:type="dxa"/>
            <w:shd w:val="clear" w:color="auto" w:fill="auto"/>
          </w:tcPr>
          <w:p w14:paraId="6A07A843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6224E8" w:rsidRPr="004F6437" w14:paraId="6B1F2B16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1D466D53" w14:textId="77777777" w:rsidR="006224E8" w:rsidRPr="00B67F6C" w:rsidRDefault="006224E8" w:rsidP="006224E8">
            <w:pPr>
              <w:spacing w:after="0" w:line="240" w:lineRule="auto"/>
              <w:rPr>
                <w:b/>
              </w:rPr>
            </w:pPr>
            <w:r w:rsidRPr="00B67F6C">
              <w:rPr>
                <w:b/>
              </w:rPr>
              <w:t>Fertigstellung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31DCD49B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57" w:type="dxa"/>
            <w:gridSpan w:val="2"/>
            <w:shd w:val="clear" w:color="auto" w:fill="auto"/>
          </w:tcPr>
          <w:p w14:paraId="7FD514C6" w14:textId="77777777" w:rsidR="006224E8" w:rsidRPr="004F6437" w:rsidRDefault="006224E8" w:rsidP="006224E8">
            <w:pPr>
              <w:spacing w:after="0" w:line="240" w:lineRule="auto"/>
            </w:pPr>
            <w:r w:rsidRPr="004F6437">
              <w:t>2. Ergebnis: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2C8AE14C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04" w:type="dxa"/>
            <w:shd w:val="clear" w:color="auto" w:fill="auto"/>
          </w:tcPr>
          <w:p w14:paraId="66F1F3B4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6224E8" w:rsidRPr="004F6437" w14:paraId="3FB15922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25C4DE02" w14:textId="77777777" w:rsidR="006224E8" w:rsidRPr="00B67F6C" w:rsidRDefault="006224E8" w:rsidP="006224E8">
            <w:pPr>
              <w:spacing w:after="0" w:line="240" w:lineRule="auto"/>
              <w:rPr>
                <w:b/>
              </w:rPr>
            </w:pPr>
            <w:r w:rsidRPr="00B67F6C">
              <w:rPr>
                <w:b/>
              </w:rPr>
              <w:t>Bindefrist bis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0C85C5AD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57" w:type="dxa"/>
            <w:gridSpan w:val="2"/>
            <w:shd w:val="clear" w:color="auto" w:fill="auto"/>
          </w:tcPr>
          <w:p w14:paraId="02FD3440" w14:textId="77777777" w:rsidR="006224E8" w:rsidRPr="004F6437" w:rsidRDefault="006224E8" w:rsidP="006224E8">
            <w:pPr>
              <w:spacing w:after="0" w:line="240" w:lineRule="auto"/>
            </w:pPr>
            <w:r w:rsidRPr="004F6437">
              <w:t>3. Ergebnis: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46CA29C8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04" w:type="dxa"/>
            <w:shd w:val="clear" w:color="auto" w:fill="auto"/>
          </w:tcPr>
          <w:p w14:paraId="54B1AFC7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6224E8" w:rsidRPr="009B4847" w14:paraId="716AC0A0" w14:textId="77777777" w:rsidTr="00350CB2">
        <w:trPr>
          <w:trHeight w:val="1721"/>
        </w:trPr>
        <w:tc>
          <w:tcPr>
            <w:tcW w:w="9062" w:type="dxa"/>
            <w:gridSpan w:val="10"/>
            <w:shd w:val="clear" w:color="auto" w:fill="auto"/>
          </w:tcPr>
          <w:p w14:paraId="11B54027" w14:textId="77777777" w:rsidR="006E0C69" w:rsidRPr="009B4847" w:rsidRDefault="006E0C69" w:rsidP="006224E8">
            <w:pPr>
              <w:spacing w:after="0" w:line="240" w:lineRule="auto"/>
              <w:rPr>
                <w:lang w:val="en-US"/>
              </w:rPr>
            </w:pPr>
          </w:p>
        </w:tc>
      </w:tr>
      <w:tr w:rsidR="006224E8" w:rsidRPr="004F6437" w14:paraId="27267C06" w14:textId="77777777" w:rsidTr="00350CB2">
        <w:trPr>
          <w:trHeight w:val="567"/>
        </w:trPr>
        <w:tc>
          <w:tcPr>
            <w:tcW w:w="2057" w:type="dxa"/>
            <w:shd w:val="clear" w:color="auto" w:fill="auto"/>
          </w:tcPr>
          <w:p w14:paraId="276CBDA0" w14:textId="77777777" w:rsidR="006224E8" w:rsidRPr="004F6437" w:rsidRDefault="006224E8" w:rsidP="006224E8">
            <w:pPr>
              <w:spacing w:after="0" w:line="240" w:lineRule="auto"/>
            </w:pPr>
            <w:r w:rsidRPr="004F6437">
              <w:t>Absage                 O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11B37493" w14:textId="77777777" w:rsidR="006224E8" w:rsidRPr="004F6437" w:rsidRDefault="006224E8" w:rsidP="006224E8">
            <w:pPr>
              <w:spacing w:after="0" w:line="240" w:lineRule="auto"/>
            </w:pPr>
            <w:r w:rsidRPr="004F6437">
              <w:t>Verhandlung     O</w:t>
            </w:r>
          </w:p>
        </w:tc>
        <w:tc>
          <w:tcPr>
            <w:tcW w:w="1757" w:type="dxa"/>
            <w:gridSpan w:val="2"/>
            <w:shd w:val="clear" w:color="auto" w:fill="auto"/>
          </w:tcPr>
          <w:p w14:paraId="2C8BEFE3" w14:textId="77777777" w:rsidR="006224E8" w:rsidRPr="004F6437" w:rsidRDefault="006224E8" w:rsidP="006224E8">
            <w:pPr>
              <w:spacing w:after="0" w:line="240" w:lineRule="auto"/>
            </w:pPr>
            <w:r w:rsidRPr="004F6437">
              <w:t>Auftrag           O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0F7EB20E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04" w:type="dxa"/>
            <w:shd w:val="clear" w:color="auto" w:fill="auto"/>
          </w:tcPr>
          <w:p w14:paraId="0A818DB8" w14:textId="77777777" w:rsidR="006224E8" w:rsidRPr="004F6437" w:rsidRDefault="006224E8" w:rsidP="006224E8">
            <w:pPr>
              <w:spacing w:after="0" w:line="240" w:lineRule="auto"/>
            </w:pPr>
          </w:p>
        </w:tc>
      </w:tr>
    </w:tbl>
    <w:p w14:paraId="0A70C428" w14:textId="77777777" w:rsidR="00421332" w:rsidRDefault="00421332" w:rsidP="003D7C5C"/>
    <w:sectPr w:rsidR="00421332" w:rsidSect="00666E5F">
      <w:headerReference w:type="default" r:id="rId9"/>
      <w:pgSz w:w="11906" w:h="16838"/>
      <w:pgMar w:top="1268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11076" w14:textId="77777777" w:rsidR="005A2B68" w:rsidRDefault="005A2B68" w:rsidP="00D91817">
      <w:pPr>
        <w:spacing w:after="0" w:line="240" w:lineRule="auto"/>
      </w:pPr>
      <w:r>
        <w:separator/>
      </w:r>
    </w:p>
  </w:endnote>
  <w:endnote w:type="continuationSeparator" w:id="0">
    <w:p w14:paraId="0A3887E5" w14:textId="77777777" w:rsidR="005A2B68" w:rsidRDefault="005A2B68" w:rsidP="00D91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1DB12" w14:textId="77777777" w:rsidR="005A2B68" w:rsidRDefault="005A2B68" w:rsidP="00D91817">
      <w:pPr>
        <w:spacing w:after="0" w:line="240" w:lineRule="auto"/>
      </w:pPr>
      <w:r>
        <w:separator/>
      </w:r>
    </w:p>
  </w:footnote>
  <w:footnote w:type="continuationSeparator" w:id="0">
    <w:p w14:paraId="33973A69" w14:textId="77777777" w:rsidR="005A2B68" w:rsidRDefault="005A2B68" w:rsidP="00D918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50D32" w14:textId="77777777" w:rsidR="00D91817" w:rsidRDefault="00DE0EF9">
    <w:pPr>
      <w:pStyle w:val="Kopfzeile"/>
    </w:pPr>
    <w:r w:rsidRPr="003D0427"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54C90D65" wp14:editId="4013B5E8">
          <wp:simplePos x="0" y="0"/>
          <wp:positionH relativeFrom="page">
            <wp:posOffset>6046590</wp:posOffset>
          </wp:positionH>
          <wp:positionV relativeFrom="page">
            <wp:posOffset>94819</wp:posOffset>
          </wp:positionV>
          <wp:extent cx="1380490" cy="301625"/>
          <wp:effectExtent l="0" t="0" r="0" b="3175"/>
          <wp:wrapSquare wrapText="bothSides"/>
          <wp:docPr id="1" name="Grafik 3" descr="G:\01-Zimmerei Stamer GmbH &amp; Co.KG\01-Büro\Werbung,Marketing\Logo\Stamer\logo stamer klei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3" descr="G:\01-Zimmerei Stamer GmbH &amp; Co.KG\01-Büro\Werbung,Marketing\Logo\Stamer\logo stamer klei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0490" cy="301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E2F35">
      <w:rPr>
        <w:noProof/>
      </w:rPr>
      <w:fldChar w:fldCharType="begin"/>
    </w:r>
    <w:r w:rsidR="004E2F35">
      <w:rPr>
        <w:noProof/>
      </w:rPr>
      <w:instrText xml:space="preserve"> FILENAME \p \* MERGEFORMAT </w:instrText>
    </w:r>
    <w:r w:rsidR="004E2F35">
      <w:rPr>
        <w:noProof/>
      </w:rPr>
      <w:fldChar w:fldCharType="separate"/>
    </w:r>
    <w:r w:rsidR="003705DC">
      <w:rPr>
        <w:noProof/>
      </w:rPr>
      <w:t>G:\01-Zimmerei Stamer GmbH &amp; Co.KG\02-Angebot\01_offen\Deckblatt.docx</w:t>
    </w:r>
    <w:r w:rsidR="004E2F35">
      <w:rPr>
        <w:noProof/>
      </w:rPr>
      <w:fldChar w:fldCharType="end"/>
    </w:r>
  </w:p>
  <w:p w14:paraId="5878363E" w14:textId="77777777" w:rsidR="00D91817" w:rsidRDefault="00D9181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B68"/>
    <w:rsid w:val="00010408"/>
    <w:rsid w:val="000B4EFD"/>
    <w:rsid w:val="000B681E"/>
    <w:rsid w:val="000D4AEB"/>
    <w:rsid w:val="00100E03"/>
    <w:rsid w:val="001435BA"/>
    <w:rsid w:val="00153187"/>
    <w:rsid w:val="00161999"/>
    <w:rsid w:val="00172401"/>
    <w:rsid w:val="001779A7"/>
    <w:rsid w:val="001B1090"/>
    <w:rsid w:val="001D4BC1"/>
    <w:rsid w:val="00206EBD"/>
    <w:rsid w:val="002106D8"/>
    <w:rsid w:val="00221EDB"/>
    <w:rsid w:val="00243412"/>
    <w:rsid w:val="0026620F"/>
    <w:rsid w:val="00274851"/>
    <w:rsid w:val="00282254"/>
    <w:rsid w:val="00293310"/>
    <w:rsid w:val="002A571F"/>
    <w:rsid w:val="002F0ABB"/>
    <w:rsid w:val="00311650"/>
    <w:rsid w:val="00325FF1"/>
    <w:rsid w:val="003262F8"/>
    <w:rsid w:val="00333300"/>
    <w:rsid w:val="00350CB2"/>
    <w:rsid w:val="0035118B"/>
    <w:rsid w:val="003705DC"/>
    <w:rsid w:val="003B7647"/>
    <w:rsid w:val="003D7C5C"/>
    <w:rsid w:val="00402C29"/>
    <w:rsid w:val="00421332"/>
    <w:rsid w:val="00422822"/>
    <w:rsid w:val="00431493"/>
    <w:rsid w:val="004525DC"/>
    <w:rsid w:val="004539C2"/>
    <w:rsid w:val="004A024C"/>
    <w:rsid w:val="004A2F8C"/>
    <w:rsid w:val="004B2B06"/>
    <w:rsid w:val="004B4541"/>
    <w:rsid w:val="004C247E"/>
    <w:rsid w:val="004E2F35"/>
    <w:rsid w:val="004F6437"/>
    <w:rsid w:val="00510669"/>
    <w:rsid w:val="005151C4"/>
    <w:rsid w:val="005245CC"/>
    <w:rsid w:val="00533532"/>
    <w:rsid w:val="00544447"/>
    <w:rsid w:val="00572AA5"/>
    <w:rsid w:val="005A2B68"/>
    <w:rsid w:val="005B1753"/>
    <w:rsid w:val="005B7CC3"/>
    <w:rsid w:val="005C5929"/>
    <w:rsid w:val="006010CA"/>
    <w:rsid w:val="006224E8"/>
    <w:rsid w:val="00666E5F"/>
    <w:rsid w:val="006803D4"/>
    <w:rsid w:val="006A506A"/>
    <w:rsid w:val="006C2D07"/>
    <w:rsid w:val="006E0C69"/>
    <w:rsid w:val="00710B32"/>
    <w:rsid w:val="00715E53"/>
    <w:rsid w:val="00722C98"/>
    <w:rsid w:val="00727AC4"/>
    <w:rsid w:val="0079206C"/>
    <w:rsid w:val="007A6BAD"/>
    <w:rsid w:val="007B6AA9"/>
    <w:rsid w:val="007E1204"/>
    <w:rsid w:val="007E5D77"/>
    <w:rsid w:val="007E78D7"/>
    <w:rsid w:val="00814C3B"/>
    <w:rsid w:val="00822D87"/>
    <w:rsid w:val="00825662"/>
    <w:rsid w:val="00852A45"/>
    <w:rsid w:val="00872C7A"/>
    <w:rsid w:val="0087721B"/>
    <w:rsid w:val="00891619"/>
    <w:rsid w:val="008962F6"/>
    <w:rsid w:val="008B1434"/>
    <w:rsid w:val="008E3A90"/>
    <w:rsid w:val="008E44C7"/>
    <w:rsid w:val="008F0140"/>
    <w:rsid w:val="008F0338"/>
    <w:rsid w:val="008F42D2"/>
    <w:rsid w:val="008F6249"/>
    <w:rsid w:val="00903646"/>
    <w:rsid w:val="00950D5F"/>
    <w:rsid w:val="00967965"/>
    <w:rsid w:val="00973333"/>
    <w:rsid w:val="009811E2"/>
    <w:rsid w:val="009B4847"/>
    <w:rsid w:val="009B69B6"/>
    <w:rsid w:val="009C4D63"/>
    <w:rsid w:val="00A21655"/>
    <w:rsid w:val="00A3509A"/>
    <w:rsid w:val="00A65C3C"/>
    <w:rsid w:val="00A93B63"/>
    <w:rsid w:val="00AB0274"/>
    <w:rsid w:val="00AB64AD"/>
    <w:rsid w:val="00B140F3"/>
    <w:rsid w:val="00B32954"/>
    <w:rsid w:val="00B56C63"/>
    <w:rsid w:val="00B67F6C"/>
    <w:rsid w:val="00B73170"/>
    <w:rsid w:val="00B90ECC"/>
    <w:rsid w:val="00BA2AA5"/>
    <w:rsid w:val="00BB6C43"/>
    <w:rsid w:val="00BC3C13"/>
    <w:rsid w:val="00BF5D10"/>
    <w:rsid w:val="00C144B0"/>
    <w:rsid w:val="00C44725"/>
    <w:rsid w:val="00C61AF9"/>
    <w:rsid w:val="00C81176"/>
    <w:rsid w:val="00C960EA"/>
    <w:rsid w:val="00CA20BA"/>
    <w:rsid w:val="00D12A4F"/>
    <w:rsid w:val="00D43E57"/>
    <w:rsid w:val="00D6472A"/>
    <w:rsid w:val="00D91817"/>
    <w:rsid w:val="00DE06B8"/>
    <w:rsid w:val="00DE0EF9"/>
    <w:rsid w:val="00DE40CD"/>
    <w:rsid w:val="00DE5968"/>
    <w:rsid w:val="00E34750"/>
    <w:rsid w:val="00E4536A"/>
    <w:rsid w:val="00E774FC"/>
    <w:rsid w:val="00EE7806"/>
    <w:rsid w:val="00F0183D"/>
    <w:rsid w:val="00F91259"/>
    <w:rsid w:val="00FB309D"/>
    <w:rsid w:val="00FF13CB"/>
    <w:rsid w:val="00FF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722B8E1B"/>
  <w15:chartTrackingRefBased/>
  <w15:docId w15:val="{E701013E-29BD-4F98-83A9-A79906124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960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91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91817"/>
  </w:style>
  <w:style w:type="paragraph" w:styleId="Fuzeile">
    <w:name w:val="footer"/>
    <w:basedOn w:val="Standard"/>
    <w:link w:val="FuzeileZchn"/>
    <w:uiPriority w:val="99"/>
    <w:unhideWhenUsed/>
    <w:rsid w:val="00D91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9181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25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325FF1"/>
    <w:rPr>
      <w:rFonts w:ascii="Segoe UI" w:hAnsi="Segoe UI" w:cs="Segoe UI"/>
      <w:sz w:val="18"/>
      <w:szCs w:val="18"/>
      <w:lang w:eastAsia="en-US"/>
    </w:rPr>
  </w:style>
  <w:style w:type="character" w:styleId="Hyperlink">
    <w:name w:val="Hyperlink"/>
    <w:uiPriority w:val="99"/>
    <w:unhideWhenUsed/>
    <w:rsid w:val="00100E03"/>
    <w:rPr>
      <w:color w:val="0000FF"/>
      <w:u w:val="single"/>
    </w:rPr>
  </w:style>
  <w:style w:type="character" w:customStyle="1" w:styleId="NichtaufgelsteErwhnung1">
    <w:name w:val="Nicht aufgelöste Erwähnung1"/>
    <w:uiPriority w:val="99"/>
    <w:semiHidden/>
    <w:unhideWhenUsed/>
    <w:rsid w:val="006224E8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9B4847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872C7A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872C7A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6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7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27824">
                  <w:marLeft w:val="0"/>
                  <w:marRight w:val="0"/>
                  <w:marTop w:val="0"/>
                  <w:marBottom w:val="0"/>
                  <w:divBdr>
                    <w:top w:val="single" w:sz="6" w:space="8" w:color="DDDDDD"/>
                    <w:left w:val="single" w:sz="6" w:space="11" w:color="DDDDDD"/>
                    <w:bottom w:val="single" w:sz="6" w:space="8" w:color="DDDDDD"/>
                    <w:right w:val="single" w:sz="6" w:space="11" w:color="DDDDDD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iebell-partner.de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ahrenkrog@ziebell-partner.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.marklein.ZIMMEREI-STAMER\Desktop\Vorlage_Deckblatt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35235-EA90-48B8-B010-C5E7785E2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Vorlage_Deckblatt</Template>
  <TotalTime>0</TotalTime>
  <Pages>2</Pages>
  <Words>182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Links>
    <vt:vector size="18" baseType="variant">
      <vt:variant>
        <vt:i4>7012447</vt:i4>
      </vt:variant>
      <vt:variant>
        <vt:i4>6</vt:i4>
      </vt:variant>
      <vt:variant>
        <vt:i4>0</vt:i4>
      </vt:variant>
      <vt:variant>
        <vt:i4>5</vt:i4>
      </vt:variant>
      <vt:variant>
        <vt:lpwstr>mailto:schweinsberg@architektencontor.de</vt:lpwstr>
      </vt:variant>
      <vt:variant>
        <vt:lpwstr/>
      </vt:variant>
      <vt:variant>
        <vt:i4>1900569</vt:i4>
      </vt:variant>
      <vt:variant>
        <vt:i4>3</vt:i4>
      </vt:variant>
      <vt:variant>
        <vt:i4>0</vt:i4>
      </vt:variant>
      <vt:variant>
        <vt:i4>5</vt:i4>
      </vt:variant>
      <vt:variant>
        <vt:lpwstr>http://www.architektencontor.de/</vt:lpwstr>
      </vt:variant>
      <vt:variant>
        <vt:lpwstr/>
      </vt:variant>
      <vt:variant>
        <vt:i4>7864399</vt:i4>
      </vt:variant>
      <vt:variant>
        <vt:i4>0</vt:i4>
      </vt:variant>
      <vt:variant>
        <vt:i4>0</vt:i4>
      </vt:variant>
      <vt:variant>
        <vt:i4>5</vt:i4>
      </vt:variant>
      <vt:variant>
        <vt:lpwstr>mailto:jelinek@architektencontor.de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Marklein</dc:creator>
  <cp:keywords/>
  <dc:description/>
  <cp:lastModifiedBy>Volker Prahl</cp:lastModifiedBy>
  <cp:revision>52</cp:revision>
  <cp:lastPrinted>2020-08-31T11:31:00Z</cp:lastPrinted>
  <dcterms:created xsi:type="dcterms:W3CDTF">2019-02-19T07:48:00Z</dcterms:created>
  <dcterms:modified xsi:type="dcterms:W3CDTF">2023-02-08T07:37:00Z</dcterms:modified>
</cp:coreProperties>
</file>