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57"/>
        <w:gridCol w:w="580"/>
        <w:gridCol w:w="125"/>
        <w:gridCol w:w="1054"/>
        <w:gridCol w:w="805"/>
        <w:gridCol w:w="952"/>
        <w:gridCol w:w="788"/>
        <w:gridCol w:w="986"/>
        <w:gridCol w:w="11"/>
        <w:gridCol w:w="1704"/>
      </w:tblGrid>
      <w:tr w:rsidR="004F6437" w:rsidRPr="004F6437" w14:paraId="5BB9E024" w14:textId="77777777" w:rsidTr="00350CB2">
        <w:trPr>
          <w:trHeight w:val="567"/>
        </w:trPr>
        <w:tc>
          <w:tcPr>
            <w:tcW w:w="2057" w:type="dxa"/>
            <w:shd w:val="clear" w:color="auto" w:fill="F2F2F2"/>
          </w:tcPr>
          <w:p w14:paraId="3ACB0051" w14:textId="77777777" w:rsidR="006224E8" w:rsidRPr="00DE06B8" w:rsidRDefault="00DE06B8" w:rsidP="00AD2100">
            <w:pPr>
              <w:pStyle w:val="Titel"/>
            </w:pPr>
            <w:r w:rsidRPr="00DE06B8">
              <w:t>Entfernung</w:t>
            </w:r>
            <w:r w:rsidR="0035118B">
              <w:t xml:space="preserve"> </w:t>
            </w:r>
          </w:p>
        </w:tc>
        <w:tc>
          <w:tcPr>
            <w:tcW w:w="1759" w:type="dxa"/>
            <w:gridSpan w:val="3"/>
            <w:shd w:val="clear" w:color="auto" w:fill="auto"/>
          </w:tcPr>
          <w:p w14:paraId="18D7ED02" w14:textId="3376D742" w:rsidR="00C960EA" w:rsidRPr="001435BA" w:rsidRDefault="00221EDB" w:rsidP="003705DC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Datum</w:t>
            </w:r>
            <w:r w:rsidR="00BC3C13">
              <w:rPr>
                <w:b/>
              </w:rPr>
              <w:t xml:space="preserve"> </w:t>
            </w:r>
            <w:r w:rsidR="000B681E">
              <w:rPr>
                <w:b/>
              </w:rPr>
              <w:t xml:space="preserve"> </w:t>
            </w:r>
            <w:r w:rsidR="009D1FF4">
              <w:rPr>
                <w:b/>
              </w:rPr>
              <w:t>07.03.2023</w:t>
            </w:r>
          </w:p>
        </w:tc>
        <w:tc>
          <w:tcPr>
            <w:tcW w:w="1757" w:type="dxa"/>
            <w:gridSpan w:val="2"/>
            <w:shd w:val="clear" w:color="auto" w:fill="auto"/>
          </w:tcPr>
          <w:p w14:paraId="2EAC2771" w14:textId="77777777" w:rsidR="00274851" w:rsidRPr="001435BA" w:rsidRDefault="001435BA" w:rsidP="003705DC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Abgabe </w:t>
            </w:r>
            <w:r w:rsidR="00402C29">
              <w:rPr>
                <w:b/>
              </w:rPr>
              <w:t xml:space="preserve"> </w:t>
            </w:r>
          </w:p>
        </w:tc>
        <w:tc>
          <w:tcPr>
            <w:tcW w:w="1785" w:type="dxa"/>
            <w:gridSpan w:val="3"/>
            <w:shd w:val="clear" w:color="auto" w:fill="auto"/>
          </w:tcPr>
          <w:p w14:paraId="1D71D8FE" w14:textId="77777777" w:rsidR="00CA20BA" w:rsidRPr="001435BA" w:rsidRDefault="001435BA" w:rsidP="004F6437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Uh</w:t>
            </w:r>
            <w:r w:rsidR="00727AC4">
              <w:rPr>
                <w:b/>
              </w:rPr>
              <w:t>r</w:t>
            </w:r>
          </w:p>
        </w:tc>
        <w:tc>
          <w:tcPr>
            <w:tcW w:w="1704" w:type="dxa"/>
            <w:shd w:val="clear" w:color="auto" w:fill="auto"/>
          </w:tcPr>
          <w:p w14:paraId="339E51EE" w14:textId="5923A2B5" w:rsidR="006224E8" w:rsidRPr="00BC3C13" w:rsidRDefault="00B73170" w:rsidP="004F6437">
            <w:pPr>
              <w:spacing w:after="0" w:line="240" w:lineRule="auto"/>
              <w:rPr>
                <w:b/>
              </w:rPr>
            </w:pPr>
            <w:r w:rsidRPr="005245CC">
              <w:rPr>
                <w:b/>
              </w:rPr>
              <w:t>Submission</w:t>
            </w:r>
            <w:r w:rsidR="000B681E">
              <w:rPr>
                <w:b/>
              </w:rPr>
              <w:t xml:space="preserve"> </w:t>
            </w:r>
          </w:p>
        </w:tc>
      </w:tr>
      <w:tr w:rsidR="00B73170" w:rsidRPr="004F6437" w14:paraId="54810536" w14:textId="77777777" w:rsidTr="00350CB2">
        <w:trPr>
          <w:trHeight w:val="567"/>
        </w:trPr>
        <w:tc>
          <w:tcPr>
            <w:tcW w:w="2057" w:type="dxa"/>
            <w:shd w:val="clear" w:color="auto" w:fill="F2F2F2"/>
          </w:tcPr>
          <w:p w14:paraId="04D8A644" w14:textId="77777777" w:rsidR="003D7C5C" w:rsidRDefault="003D7C5C" w:rsidP="004F6437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Bauherr</w:t>
            </w:r>
          </w:p>
          <w:p w14:paraId="066F225F" w14:textId="77777777" w:rsidR="003D7C5C" w:rsidRPr="00274851" w:rsidRDefault="003D7C5C" w:rsidP="004F6437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Name, Adresse</w:t>
            </w:r>
          </w:p>
        </w:tc>
        <w:tc>
          <w:tcPr>
            <w:tcW w:w="7005" w:type="dxa"/>
            <w:gridSpan w:val="9"/>
            <w:shd w:val="clear" w:color="auto" w:fill="auto"/>
          </w:tcPr>
          <w:p w14:paraId="70865BAB" w14:textId="77777777" w:rsidR="00715E53" w:rsidRDefault="00715E53" w:rsidP="00715E5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-BoldMT" w:hAnsi="Arial-BoldMT" w:cs="Arial-BoldMT"/>
                <w:b/>
                <w:bCs/>
                <w:color w:val="3B3B3B"/>
                <w:sz w:val="28"/>
                <w:szCs w:val="28"/>
                <w:lang w:eastAsia="de-DE"/>
              </w:rPr>
            </w:pPr>
          </w:p>
          <w:p w14:paraId="21910BDE" w14:textId="77777777" w:rsidR="00E34750" w:rsidRPr="004F6437" w:rsidRDefault="00E34750" w:rsidP="00903646">
            <w:pPr>
              <w:autoSpaceDE w:val="0"/>
              <w:autoSpaceDN w:val="0"/>
              <w:adjustRightInd w:val="0"/>
              <w:spacing w:after="0" w:line="240" w:lineRule="auto"/>
            </w:pPr>
          </w:p>
        </w:tc>
      </w:tr>
      <w:tr w:rsidR="004F6437" w:rsidRPr="004F6437" w14:paraId="6AEB2817" w14:textId="77777777" w:rsidTr="00B56C63">
        <w:trPr>
          <w:trHeight w:val="567"/>
        </w:trPr>
        <w:tc>
          <w:tcPr>
            <w:tcW w:w="2057" w:type="dxa"/>
            <w:shd w:val="clear" w:color="auto" w:fill="F2F2F2"/>
          </w:tcPr>
          <w:p w14:paraId="621EF871" w14:textId="74719274" w:rsidR="00B73170" w:rsidRPr="00274851" w:rsidRDefault="00903646" w:rsidP="004F6437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Bauher</w:t>
            </w:r>
            <w:r w:rsidR="000B4EFD">
              <w:rPr>
                <w:b/>
              </w:rPr>
              <w:t>r</w:t>
            </w:r>
            <w:r>
              <w:rPr>
                <w:b/>
              </w:rPr>
              <w:t xml:space="preserve"> Telefon</w:t>
            </w:r>
          </w:p>
        </w:tc>
        <w:tc>
          <w:tcPr>
            <w:tcW w:w="2564" w:type="dxa"/>
            <w:gridSpan w:val="4"/>
            <w:shd w:val="clear" w:color="auto" w:fill="auto"/>
          </w:tcPr>
          <w:p w14:paraId="592DF56B" w14:textId="647C8F28" w:rsidR="00B73170" w:rsidRPr="004F6437" w:rsidRDefault="00B73170" w:rsidP="004F6437">
            <w:pPr>
              <w:spacing w:after="0" w:line="240" w:lineRule="auto"/>
            </w:pPr>
          </w:p>
        </w:tc>
        <w:tc>
          <w:tcPr>
            <w:tcW w:w="952" w:type="dxa"/>
            <w:shd w:val="clear" w:color="auto" w:fill="F2F2F2" w:themeFill="background1" w:themeFillShade="F2"/>
          </w:tcPr>
          <w:p w14:paraId="532CF910" w14:textId="77777777" w:rsidR="003D7C5C" w:rsidRPr="00B56C63" w:rsidRDefault="003D7C5C" w:rsidP="004F6437">
            <w:pPr>
              <w:spacing w:after="0" w:line="240" w:lineRule="auto"/>
              <w:rPr>
                <w:b/>
              </w:rPr>
            </w:pPr>
            <w:r w:rsidRPr="00B56C63">
              <w:rPr>
                <w:b/>
              </w:rPr>
              <w:t>Bauherr</w:t>
            </w:r>
          </w:p>
          <w:p w14:paraId="7F5BC9ED" w14:textId="77777777" w:rsidR="00B73170" w:rsidRPr="00B56C63" w:rsidRDefault="00B73170" w:rsidP="004F6437">
            <w:pPr>
              <w:spacing w:after="0" w:line="240" w:lineRule="auto"/>
              <w:rPr>
                <w:b/>
              </w:rPr>
            </w:pPr>
            <w:r w:rsidRPr="00B56C63">
              <w:rPr>
                <w:b/>
              </w:rPr>
              <w:t>E</w:t>
            </w:r>
            <w:r w:rsidRPr="00B56C63">
              <w:rPr>
                <w:b/>
                <w:shd w:val="clear" w:color="auto" w:fill="F2F2F2"/>
              </w:rPr>
              <w:t>-Mail</w:t>
            </w:r>
          </w:p>
        </w:tc>
        <w:tc>
          <w:tcPr>
            <w:tcW w:w="3489" w:type="dxa"/>
            <w:gridSpan w:val="4"/>
            <w:shd w:val="clear" w:color="auto" w:fill="auto"/>
          </w:tcPr>
          <w:p w14:paraId="7F5E979C" w14:textId="77777777" w:rsidR="00B73170" w:rsidRPr="004F6437" w:rsidRDefault="00B73170" w:rsidP="004F6437">
            <w:pPr>
              <w:spacing w:after="0" w:line="240" w:lineRule="auto"/>
            </w:pPr>
          </w:p>
        </w:tc>
      </w:tr>
      <w:tr w:rsidR="00B73170" w:rsidRPr="004F6437" w14:paraId="14C2FB36" w14:textId="77777777" w:rsidTr="00350CB2">
        <w:trPr>
          <w:trHeight w:val="567"/>
        </w:trPr>
        <w:tc>
          <w:tcPr>
            <w:tcW w:w="2057" w:type="dxa"/>
            <w:shd w:val="clear" w:color="auto" w:fill="F2F2F2"/>
          </w:tcPr>
          <w:p w14:paraId="5A6DF443" w14:textId="77777777" w:rsidR="00B73170" w:rsidRPr="00274851" w:rsidRDefault="00B73170" w:rsidP="004F6437">
            <w:pPr>
              <w:spacing w:after="0" w:line="240" w:lineRule="auto"/>
              <w:rPr>
                <w:b/>
              </w:rPr>
            </w:pPr>
            <w:r w:rsidRPr="00274851">
              <w:rPr>
                <w:b/>
              </w:rPr>
              <w:t>Bauvorhaben</w:t>
            </w:r>
          </w:p>
        </w:tc>
        <w:tc>
          <w:tcPr>
            <w:tcW w:w="7005" w:type="dxa"/>
            <w:gridSpan w:val="9"/>
            <w:shd w:val="clear" w:color="auto" w:fill="auto"/>
          </w:tcPr>
          <w:p w14:paraId="47409C8F" w14:textId="36F339AA" w:rsidR="00B73170" w:rsidRPr="004F6437" w:rsidRDefault="00B73170" w:rsidP="004F6437">
            <w:pPr>
              <w:spacing w:after="0" w:line="240" w:lineRule="auto"/>
            </w:pPr>
          </w:p>
        </w:tc>
      </w:tr>
      <w:tr w:rsidR="00A65C3C" w:rsidRPr="004F6437" w14:paraId="3A72D29F" w14:textId="77777777" w:rsidTr="00350CB2">
        <w:trPr>
          <w:trHeight w:val="567"/>
        </w:trPr>
        <w:tc>
          <w:tcPr>
            <w:tcW w:w="2057" w:type="dxa"/>
            <w:shd w:val="clear" w:color="auto" w:fill="F2F2F2"/>
          </w:tcPr>
          <w:p w14:paraId="172BF141" w14:textId="77777777" w:rsidR="00A65C3C" w:rsidRPr="00274851" w:rsidRDefault="00A65C3C" w:rsidP="004F6437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Gewerk</w:t>
            </w:r>
          </w:p>
        </w:tc>
        <w:tc>
          <w:tcPr>
            <w:tcW w:w="7005" w:type="dxa"/>
            <w:gridSpan w:val="9"/>
            <w:shd w:val="clear" w:color="auto" w:fill="auto"/>
          </w:tcPr>
          <w:p w14:paraId="0BD30BA8" w14:textId="2BF7FAA9" w:rsidR="00E34750" w:rsidRPr="004F6437" w:rsidRDefault="00E34750" w:rsidP="004F6437">
            <w:pPr>
              <w:spacing w:after="0" w:line="240" w:lineRule="auto"/>
            </w:pPr>
          </w:p>
        </w:tc>
      </w:tr>
      <w:tr w:rsidR="00B73170" w:rsidRPr="004F6437" w14:paraId="51E94643" w14:textId="77777777" w:rsidTr="00350CB2">
        <w:trPr>
          <w:trHeight w:val="567"/>
        </w:trPr>
        <w:tc>
          <w:tcPr>
            <w:tcW w:w="2057" w:type="dxa"/>
            <w:shd w:val="clear" w:color="auto" w:fill="F2F2F2"/>
          </w:tcPr>
          <w:p w14:paraId="6206E624" w14:textId="77777777" w:rsidR="00B73170" w:rsidRPr="00274851" w:rsidRDefault="003D7C5C" w:rsidP="003D7C5C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BV: </w:t>
            </w:r>
            <w:r w:rsidR="00B73170" w:rsidRPr="00274851">
              <w:rPr>
                <w:b/>
              </w:rPr>
              <w:t>Straße/Nr.</w:t>
            </w:r>
          </w:p>
        </w:tc>
        <w:tc>
          <w:tcPr>
            <w:tcW w:w="7005" w:type="dxa"/>
            <w:gridSpan w:val="9"/>
            <w:shd w:val="clear" w:color="auto" w:fill="auto"/>
          </w:tcPr>
          <w:p w14:paraId="3DB7DEC0" w14:textId="77777777" w:rsidR="00B73170" w:rsidRPr="004F6437" w:rsidRDefault="00B73170" w:rsidP="004F6437">
            <w:pPr>
              <w:spacing w:after="0" w:line="240" w:lineRule="auto"/>
            </w:pPr>
          </w:p>
        </w:tc>
      </w:tr>
      <w:tr w:rsidR="00274851" w:rsidRPr="004F6437" w14:paraId="3CD3320A" w14:textId="77777777" w:rsidTr="00350CB2">
        <w:trPr>
          <w:trHeight w:val="567"/>
        </w:trPr>
        <w:tc>
          <w:tcPr>
            <w:tcW w:w="2057" w:type="dxa"/>
            <w:shd w:val="clear" w:color="auto" w:fill="F2F2F2"/>
          </w:tcPr>
          <w:p w14:paraId="7D39625C" w14:textId="77777777" w:rsidR="00B73170" w:rsidRPr="00274851" w:rsidRDefault="003D7C5C" w:rsidP="004F6437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BV: </w:t>
            </w:r>
            <w:r w:rsidR="00B73170" w:rsidRPr="00274851">
              <w:rPr>
                <w:b/>
              </w:rPr>
              <w:t>PLZ Ort</w:t>
            </w:r>
          </w:p>
        </w:tc>
        <w:tc>
          <w:tcPr>
            <w:tcW w:w="1759" w:type="dxa"/>
            <w:gridSpan w:val="3"/>
            <w:shd w:val="clear" w:color="auto" w:fill="auto"/>
          </w:tcPr>
          <w:p w14:paraId="1D7F6473" w14:textId="77777777" w:rsidR="00B73170" w:rsidRPr="004F6437" w:rsidRDefault="00B73170" w:rsidP="004F6437">
            <w:pPr>
              <w:spacing w:after="0" w:line="240" w:lineRule="auto"/>
            </w:pPr>
          </w:p>
        </w:tc>
        <w:tc>
          <w:tcPr>
            <w:tcW w:w="5246" w:type="dxa"/>
            <w:gridSpan w:val="6"/>
            <w:shd w:val="clear" w:color="auto" w:fill="auto"/>
          </w:tcPr>
          <w:p w14:paraId="3B3D6186" w14:textId="77777777" w:rsidR="00B73170" w:rsidRPr="004F6437" w:rsidRDefault="00B73170" w:rsidP="004F6437">
            <w:pPr>
              <w:spacing w:after="0" w:line="240" w:lineRule="auto"/>
            </w:pPr>
          </w:p>
        </w:tc>
      </w:tr>
      <w:tr w:rsidR="0026620F" w:rsidRPr="004F6437" w14:paraId="13490F2E" w14:textId="77777777" w:rsidTr="00B56C63">
        <w:trPr>
          <w:trHeight w:val="567"/>
        </w:trPr>
        <w:tc>
          <w:tcPr>
            <w:tcW w:w="2057" w:type="dxa"/>
            <w:shd w:val="clear" w:color="auto" w:fill="D9E2F3" w:themeFill="accent1" w:themeFillTint="33"/>
          </w:tcPr>
          <w:p w14:paraId="0D3373BE" w14:textId="77777777" w:rsidR="0026620F" w:rsidRPr="00B140F3" w:rsidRDefault="0026620F" w:rsidP="00274851">
            <w:pPr>
              <w:spacing w:after="0" w:line="240" w:lineRule="auto"/>
              <w:rPr>
                <w:b/>
              </w:rPr>
            </w:pPr>
            <w:r w:rsidRPr="00B140F3">
              <w:rPr>
                <w:b/>
              </w:rPr>
              <w:t>Adresse</w:t>
            </w:r>
            <w:r w:rsidR="003D7C5C" w:rsidRPr="00B140F3">
              <w:rPr>
                <w:b/>
              </w:rPr>
              <w:t>:</w:t>
            </w:r>
            <w:r w:rsidRPr="00B140F3">
              <w:rPr>
                <w:b/>
              </w:rPr>
              <w:t xml:space="preserve"> </w:t>
            </w:r>
            <w:r w:rsidR="00274851" w:rsidRPr="00B56C63">
              <w:rPr>
                <w:b/>
              </w:rPr>
              <w:t>Ansprechpartner</w:t>
            </w:r>
            <w:r w:rsidR="003D7C5C" w:rsidRPr="00B56C63">
              <w:rPr>
                <w:b/>
              </w:rPr>
              <w:t>/</w:t>
            </w:r>
          </w:p>
          <w:p w14:paraId="09EBE5CA" w14:textId="77777777" w:rsidR="003D7C5C" w:rsidRPr="00B140F3" w:rsidRDefault="003D7C5C" w:rsidP="00274851">
            <w:pPr>
              <w:spacing w:after="0" w:line="240" w:lineRule="auto"/>
            </w:pPr>
            <w:r w:rsidRPr="003B7647">
              <w:rPr>
                <w:b/>
              </w:rPr>
              <w:t>Architekt</w:t>
            </w:r>
          </w:p>
        </w:tc>
        <w:tc>
          <w:tcPr>
            <w:tcW w:w="7005" w:type="dxa"/>
            <w:gridSpan w:val="9"/>
            <w:shd w:val="clear" w:color="auto" w:fill="auto"/>
          </w:tcPr>
          <w:p w14:paraId="2C4F6ADF" w14:textId="77777777" w:rsidR="009D1FF4" w:rsidRDefault="009D1FF4" w:rsidP="009D1FF4">
            <w:r>
              <w:t xml:space="preserve">Sehr geehrte Damen und Herren, </w:t>
            </w:r>
          </w:p>
          <w:p w14:paraId="7DC3BC82" w14:textId="77777777" w:rsidR="009D1FF4" w:rsidRDefault="009D1FF4" w:rsidP="009D1FF4">
            <w:r>
              <w:t> </w:t>
            </w:r>
          </w:p>
          <w:p w14:paraId="5923BCB7" w14:textId="77777777" w:rsidR="009D1FF4" w:rsidRDefault="009D1FF4" w:rsidP="009D1FF4">
            <w:r>
              <w:t>die beigefügten Ausschreibungsunterlagen zum o. a. Vergabeverfahren übersende ich mit der Bitte um Beachtung und ggf. Teilnahme.</w:t>
            </w:r>
          </w:p>
          <w:p w14:paraId="4B0B8B20" w14:textId="77777777" w:rsidR="009D1FF4" w:rsidRDefault="009D1FF4" w:rsidP="009D1FF4">
            <w:r>
              <w:t> </w:t>
            </w:r>
          </w:p>
          <w:p w14:paraId="14E531E1" w14:textId="77777777" w:rsidR="009D1FF4" w:rsidRDefault="009D1FF4" w:rsidP="009D1FF4">
            <w:r>
              <w:t>Bitte beachten Sie, dass die Angebote schriftlich abzugeben sind. Elektronisch abgegebene Angebote werden von der Wertung ausgeschlossen.</w:t>
            </w:r>
          </w:p>
          <w:p w14:paraId="37B743C1" w14:textId="77777777" w:rsidR="009D1FF4" w:rsidRDefault="009D1FF4" w:rsidP="009D1FF4">
            <w:r>
              <w:t> </w:t>
            </w:r>
          </w:p>
          <w:p w14:paraId="0CAF13BD" w14:textId="77777777" w:rsidR="009D1FF4" w:rsidRDefault="009D1FF4" w:rsidP="009D1FF4">
            <w:r>
              <w:t xml:space="preserve">Bei Bedarf sind die vorliegenden Gutachten zu o.g. Vorhaben unter folgendem Link abrufbar: </w:t>
            </w:r>
          </w:p>
          <w:p w14:paraId="3394FE38" w14:textId="77777777" w:rsidR="009D1FF4" w:rsidRDefault="009D1FF4" w:rsidP="009D1FF4">
            <w:r>
              <w:t> </w:t>
            </w:r>
          </w:p>
          <w:p w14:paraId="75E98BE6" w14:textId="77777777" w:rsidR="009D1FF4" w:rsidRDefault="009D1FF4" w:rsidP="009D1FF4">
            <w:hyperlink r:id="rId7" w:history="1">
              <w:r>
                <w:rPr>
                  <w:rStyle w:val="Hyperlink"/>
                </w:rPr>
                <w:t>https://cloudstore.moelln.de/index.php/s/RsPXmHAAm4MWXaL</w:t>
              </w:r>
            </w:hyperlink>
            <w:r>
              <w:t xml:space="preserve"> </w:t>
            </w:r>
          </w:p>
          <w:p w14:paraId="1BA8E36E" w14:textId="77777777" w:rsidR="009D1FF4" w:rsidRDefault="009D1FF4" w:rsidP="009D1FF4">
            <w:r>
              <w:t> </w:t>
            </w:r>
          </w:p>
          <w:p w14:paraId="3929A397" w14:textId="77777777" w:rsidR="009D1FF4" w:rsidRDefault="009D1FF4" w:rsidP="009D1FF4">
            <w:pPr>
              <w:spacing w:line="252" w:lineRule="auto"/>
            </w:pPr>
            <w:r>
              <w:rPr>
                <w:rFonts w:ascii="Arial" w:hAnsi="Arial" w:cs="Arial"/>
                <w:sz w:val="20"/>
                <w:szCs w:val="20"/>
                <w:lang w:eastAsia="de-DE"/>
              </w:rPr>
              <w:t>Mit freundlichen Grüßen</w:t>
            </w:r>
            <w:r>
              <w:rPr>
                <w:rFonts w:ascii="Arial" w:hAnsi="Arial" w:cs="Arial"/>
                <w:sz w:val="20"/>
                <w:szCs w:val="20"/>
                <w:lang w:eastAsia="de-DE"/>
              </w:rPr>
              <w:br/>
              <w:t>Im Auftrag</w:t>
            </w:r>
          </w:p>
          <w:p w14:paraId="0D75AD47" w14:textId="77777777" w:rsidR="009D1FF4" w:rsidRDefault="009D1FF4" w:rsidP="009D1FF4">
            <w:pPr>
              <w:spacing w:after="240" w:line="252" w:lineRule="auto"/>
            </w:pPr>
            <w:r>
              <w:rPr>
                <w:rFonts w:ascii="Arial" w:hAnsi="Arial" w:cs="Arial"/>
                <w:sz w:val="20"/>
                <w:szCs w:val="20"/>
                <w:lang w:eastAsia="de-DE"/>
              </w:rPr>
              <w:t>Kathrin Payne</w:t>
            </w:r>
            <w:r>
              <w:rPr>
                <w:rFonts w:ascii="Arial" w:hAnsi="Arial" w:cs="Arial"/>
                <w:sz w:val="20"/>
                <w:szCs w:val="20"/>
                <w:lang w:eastAsia="de-DE"/>
              </w:rPr>
              <w:br/>
            </w:r>
          </w:p>
          <w:p w14:paraId="768532F7" w14:textId="77777777" w:rsidR="009D1FF4" w:rsidRDefault="009D1FF4" w:rsidP="009D1FF4">
            <w:pPr>
              <w:spacing w:line="252" w:lineRule="auto"/>
            </w:pPr>
            <w:r>
              <w:rPr>
                <w:rFonts w:ascii="Arial" w:hAnsi="Arial" w:cs="Arial"/>
                <w:sz w:val="20"/>
                <w:szCs w:val="20"/>
                <w:lang w:eastAsia="de-DE"/>
              </w:rPr>
              <w:t>Stadt Mölln</w:t>
            </w:r>
            <w:r>
              <w:rPr>
                <w:rFonts w:ascii="Arial" w:hAnsi="Arial" w:cs="Arial"/>
                <w:sz w:val="20"/>
                <w:szCs w:val="20"/>
                <w:lang w:eastAsia="de-DE"/>
              </w:rPr>
              <w:br/>
              <w:t>Der Bürgermeister</w:t>
            </w:r>
            <w:r>
              <w:rPr>
                <w:rFonts w:ascii="Arial" w:hAnsi="Arial" w:cs="Arial"/>
                <w:sz w:val="20"/>
                <w:szCs w:val="20"/>
                <w:lang w:eastAsia="de-DE"/>
              </w:rPr>
              <w:br/>
              <w:t>Fachdienst Innere Dienste und Arbeitsschutz</w:t>
            </w:r>
            <w:r>
              <w:rPr>
                <w:rFonts w:ascii="Arial" w:hAnsi="Arial" w:cs="Arial"/>
                <w:sz w:val="20"/>
                <w:szCs w:val="20"/>
                <w:lang w:eastAsia="de-DE"/>
              </w:rPr>
              <w:br/>
              <w:t>Wasserkrüger Weg 16</w:t>
            </w:r>
            <w:r>
              <w:rPr>
                <w:rFonts w:ascii="Arial" w:hAnsi="Arial" w:cs="Arial"/>
                <w:sz w:val="20"/>
                <w:szCs w:val="20"/>
                <w:lang w:eastAsia="de-DE"/>
              </w:rPr>
              <w:br/>
              <w:t>23879 Mölln</w:t>
            </w:r>
          </w:p>
          <w:p w14:paraId="6F011414" w14:textId="77777777" w:rsidR="009D1FF4" w:rsidRDefault="009D1FF4" w:rsidP="009D1FF4">
            <w:pPr>
              <w:spacing w:after="240" w:line="252" w:lineRule="auto"/>
            </w:pPr>
            <w:r>
              <w:rPr>
                <w:rFonts w:ascii="Arial" w:hAnsi="Arial" w:cs="Arial"/>
                <w:sz w:val="20"/>
                <w:szCs w:val="20"/>
                <w:lang w:eastAsia="de-DE"/>
              </w:rPr>
              <w:t>Tel.: +49 (4542) 803-301</w:t>
            </w:r>
            <w:r>
              <w:rPr>
                <w:rFonts w:ascii="Arial" w:hAnsi="Arial" w:cs="Arial"/>
                <w:sz w:val="20"/>
                <w:szCs w:val="20"/>
                <w:lang w:eastAsia="de-DE"/>
              </w:rPr>
              <w:br/>
            </w:r>
          </w:p>
          <w:p w14:paraId="7DFAA2EB" w14:textId="77777777" w:rsidR="00274851" w:rsidRPr="004F6437" w:rsidRDefault="00274851" w:rsidP="006E27A2"/>
        </w:tc>
      </w:tr>
      <w:tr w:rsidR="006224E8" w:rsidRPr="004F6437" w14:paraId="7C387C3C" w14:textId="77777777" w:rsidTr="00350CB2">
        <w:trPr>
          <w:trHeight w:val="567"/>
        </w:trPr>
        <w:tc>
          <w:tcPr>
            <w:tcW w:w="2057" w:type="dxa"/>
            <w:shd w:val="clear" w:color="auto" w:fill="D9E2F3" w:themeFill="accent1" w:themeFillTint="33"/>
          </w:tcPr>
          <w:p w14:paraId="74D80A49" w14:textId="77777777" w:rsidR="006224E8" w:rsidRPr="00B140F3" w:rsidRDefault="006224E8" w:rsidP="006224E8">
            <w:pPr>
              <w:spacing w:after="0" w:line="240" w:lineRule="auto"/>
              <w:rPr>
                <w:b/>
              </w:rPr>
            </w:pPr>
            <w:r w:rsidRPr="00B140F3">
              <w:rPr>
                <w:b/>
              </w:rPr>
              <w:lastRenderedPageBreak/>
              <w:t xml:space="preserve">Ansprechpartner </w:t>
            </w:r>
          </w:p>
          <w:p w14:paraId="1F0F83AA" w14:textId="77777777" w:rsidR="006224E8" w:rsidRPr="00B140F3" w:rsidRDefault="006224E8" w:rsidP="006224E8">
            <w:pPr>
              <w:rPr>
                <w:b/>
              </w:rPr>
            </w:pPr>
          </w:p>
        </w:tc>
        <w:tc>
          <w:tcPr>
            <w:tcW w:w="3516" w:type="dxa"/>
            <w:gridSpan w:val="5"/>
            <w:shd w:val="clear" w:color="auto" w:fill="DFE7F5"/>
          </w:tcPr>
          <w:p w14:paraId="313ACF06" w14:textId="77777777" w:rsidR="006224E8" w:rsidRPr="004F6437" w:rsidRDefault="006224E8" w:rsidP="006224E8">
            <w:pPr>
              <w:spacing w:after="0" w:line="240" w:lineRule="auto"/>
            </w:pPr>
          </w:p>
        </w:tc>
        <w:tc>
          <w:tcPr>
            <w:tcW w:w="3489" w:type="dxa"/>
            <w:gridSpan w:val="4"/>
            <w:shd w:val="clear" w:color="auto" w:fill="DFE7F5"/>
          </w:tcPr>
          <w:p w14:paraId="3824F0D9" w14:textId="77777777" w:rsidR="006224E8" w:rsidRPr="005245CC" w:rsidRDefault="006224E8" w:rsidP="006224E8">
            <w:pPr>
              <w:spacing w:after="0" w:line="240" w:lineRule="auto"/>
              <w:rPr>
                <w:b/>
              </w:rPr>
            </w:pPr>
          </w:p>
        </w:tc>
      </w:tr>
      <w:tr w:rsidR="006224E8" w:rsidRPr="004F6437" w14:paraId="073FC4B4" w14:textId="77777777" w:rsidTr="00350CB2">
        <w:trPr>
          <w:trHeight w:val="567"/>
        </w:trPr>
        <w:tc>
          <w:tcPr>
            <w:tcW w:w="2057" w:type="dxa"/>
            <w:shd w:val="clear" w:color="auto" w:fill="F7FEFF"/>
          </w:tcPr>
          <w:p w14:paraId="1E030DF9" w14:textId="77777777" w:rsidR="006224E8" w:rsidRPr="00325FF1" w:rsidRDefault="006224E8" w:rsidP="006224E8">
            <w:pPr>
              <w:spacing w:after="0" w:line="240" w:lineRule="auto"/>
              <w:rPr>
                <w:b/>
              </w:rPr>
            </w:pPr>
            <w:r w:rsidRPr="00325FF1">
              <w:rPr>
                <w:b/>
              </w:rPr>
              <w:t>Anfrage/Unterlagen</w:t>
            </w:r>
          </w:p>
        </w:tc>
        <w:tc>
          <w:tcPr>
            <w:tcW w:w="1759" w:type="dxa"/>
            <w:gridSpan w:val="3"/>
            <w:shd w:val="clear" w:color="auto" w:fill="F7FEFF"/>
          </w:tcPr>
          <w:p w14:paraId="763BCCD1" w14:textId="77777777" w:rsidR="006224E8" w:rsidRPr="004F6437" w:rsidRDefault="006224E8" w:rsidP="006224E8">
            <w:pPr>
              <w:spacing w:after="0" w:line="240" w:lineRule="auto"/>
            </w:pPr>
            <w:r w:rsidRPr="004F6437">
              <w:t xml:space="preserve">Per Mail           </w:t>
            </w:r>
            <w:r>
              <w:t>x</w:t>
            </w:r>
          </w:p>
        </w:tc>
        <w:tc>
          <w:tcPr>
            <w:tcW w:w="1757" w:type="dxa"/>
            <w:gridSpan w:val="2"/>
            <w:shd w:val="clear" w:color="auto" w:fill="F7FEFF"/>
          </w:tcPr>
          <w:p w14:paraId="6F2D5314" w14:textId="77777777" w:rsidR="006224E8" w:rsidRPr="004F6437" w:rsidRDefault="006224E8" w:rsidP="006224E8">
            <w:pPr>
              <w:spacing w:after="0" w:line="240" w:lineRule="auto"/>
            </w:pPr>
            <w:r w:rsidRPr="004F6437">
              <w:t>Per Post            O</w:t>
            </w:r>
          </w:p>
        </w:tc>
        <w:tc>
          <w:tcPr>
            <w:tcW w:w="1785" w:type="dxa"/>
            <w:gridSpan w:val="3"/>
            <w:tcBorders>
              <w:bottom w:val="single" w:sz="4" w:space="0" w:color="auto"/>
            </w:tcBorders>
            <w:shd w:val="clear" w:color="auto" w:fill="F7FEFF"/>
          </w:tcPr>
          <w:p w14:paraId="38D9087F" w14:textId="77777777" w:rsidR="006224E8" w:rsidRPr="004F6437" w:rsidRDefault="006224E8" w:rsidP="006224E8">
            <w:pPr>
              <w:spacing w:after="0" w:line="240" w:lineRule="auto"/>
            </w:pPr>
            <w:r w:rsidRPr="004F6437">
              <w:t>Angebot            O</w:t>
            </w:r>
          </w:p>
        </w:tc>
        <w:tc>
          <w:tcPr>
            <w:tcW w:w="1704" w:type="dxa"/>
            <w:tcBorders>
              <w:bottom w:val="single" w:sz="4" w:space="0" w:color="auto"/>
            </w:tcBorders>
            <w:shd w:val="clear" w:color="auto" w:fill="auto"/>
          </w:tcPr>
          <w:p w14:paraId="7927CF11" w14:textId="77777777" w:rsidR="006224E8" w:rsidRPr="004F6437" w:rsidRDefault="006224E8" w:rsidP="006224E8">
            <w:pPr>
              <w:spacing w:after="0" w:line="240" w:lineRule="auto"/>
            </w:pPr>
          </w:p>
        </w:tc>
      </w:tr>
      <w:tr w:rsidR="006224E8" w:rsidRPr="004F6437" w14:paraId="4333EF7E" w14:textId="77777777" w:rsidTr="00350CB2">
        <w:trPr>
          <w:trHeight w:val="567"/>
        </w:trPr>
        <w:tc>
          <w:tcPr>
            <w:tcW w:w="2637" w:type="dxa"/>
            <w:gridSpan w:val="2"/>
            <w:shd w:val="clear" w:color="auto" w:fill="F7FEFF"/>
          </w:tcPr>
          <w:p w14:paraId="3469D4E1" w14:textId="77777777" w:rsidR="006224E8" w:rsidRPr="00325FF1" w:rsidRDefault="006224E8" w:rsidP="006224E8">
            <w:pPr>
              <w:spacing w:after="0" w:line="240" w:lineRule="auto"/>
              <w:rPr>
                <w:b/>
              </w:rPr>
            </w:pPr>
            <w:r w:rsidRPr="00325FF1">
              <w:rPr>
                <w:b/>
              </w:rPr>
              <w:t xml:space="preserve">Beta: V-Nummer: </w:t>
            </w:r>
          </w:p>
        </w:tc>
        <w:tc>
          <w:tcPr>
            <w:tcW w:w="2936" w:type="dxa"/>
            <w:gridSpan w:val="4"/>
            <w:tcBorders>
              <w:right w:val="single" w:sz="4" w:space="0" w:color="auto"/>
            </w:tcBorders>
            <w:shd w:val="clear" w:color="auto" w:fill="F7FEFF"/>
          </w:tcPr>
          <w:p w14:paraId="5B188B03" w14:textId="77777777" w:rsidR="006224E8" w:rsidRPr="00010408" w:rsidRDefault="006224E8" w:rsidP="006224E8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34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FF7"/>
          </w:tcPr>
          <w:p w14:paraId="5799D2AC" w14:textId="77777777" w:rsidR="006224E8" w:rsidRPr="004B4541" w:rsidRDefault="006224E8" w:rsidP="006224E8">
            <w:pPr>
              <w:spacing w:after="0" w:line="240" w:lineRule="auto"/>
              <w:rPr>
                <w:b/>
              </w:rPr>
            </w:pPr>
            <w:r w:rsidRPr="004B4541">
              <w:rPr>
                <w:b/>
              </w:rPr>
              <w:t>LV-Umfang</w:t>
            </w:r>
            <w:r w:rsidR="001435BA">
              <w:rPr>
                <w:b/>
              </w:rPr>
              <w:t xml:space="preserve"> Pos. </w:t>
            </w:r>
            <w:r w:rsidR="00BF5D10">
              <w:rPr>
                <w:b/>
              </w:rPr>
              <w:t>c</w:t>
            </w:r>
            <w:r w:rsidR="001435BA">
              <w:rPr>
                <w:b/>
              </w:rPr>
              <w:t>a</w:t>
            </w:r>
            <w:r w:rsidR="00BF5D10">
              <w:rPr>
                <w:b/>
              </w:rPr>
              <w:t>.</w:t>
            </w:r>
            <w:r w:rsidR="006803D4">
              <w:rPr>
                <w:b/>
              </w:rPr>
              <w:t xml:space="preserve"> </w:t>
            </w:r>
          </w:p>
        </w:tc>
      </w:tr>
      <w:tr w:rsidR="006224E8" w:rsidRPr="004F6437" w14:paraId="66380DEB" w14:textId="77777777" w:rsidTr="00350CB2">
        <w:trPr>
          <w:trHeight w:val="567"/>
        </w:trPr>
        <w:tc>
          <w:tcPr>
            <w:tcW w:w="2637" w:type="dxa"/>
            <w:gridSpan w:val="2"/>
            <w:shd w:val="clear" w:color="auto" w:fill="F7FEFF"/>
          </w:tcPr>
          <w:p w14:paraId="3A779AE7" w14:textId="77777777" w:rsidR="006224E8" w:rsidRPr="00325FF1" w:rsidRDefault="006224E8" w:rsidP="006224E8">
            <w:pPr>
              <w:spacing w:after="0" w:line="240" w:lineRule="auto"/>
              <w:rPr>
                <w:b/>
              </w:rPr>
            </w:pPr>
            <w:r w:rsidRPr="00325FF1">
              <w:rPr>
                <w:b/>
              </w:rPr>
              <w:t>Beta: Angebotsnummer</w:t>
            </w:r>
          </w:p>
        </w:tc>
        <w:tc>
          <w:tcPr>
            <w:tcW w:w="2936" w:type="dxa"/>
            <w:gridSpan w:val="4"/>
            <w:tcBorders>
              <w:right w:val="single" w:sz="4" w:space="0" w:color="auto"/>
            </w:tcBorders>
            <w:shd w:val="clear" w:color="auto" w:fill="F7FEFF"/>
          </w:tcPr>
          <w:p w14:paraId="197E5980" w14:textId="77777777" w:rsidR="006224E8" w:rsidRPr="00010408" w:rsidRDefault="006224E8" w:rsidP="006224E8">
            <w:pPr>
              <w:spacing w:after="0" w:line="240" w:lineRule="auto"/>
              <w:rPr>
                <w:b/>
              </w:rPr>
            </w:pPr>
          </w:p>
        </w:tc>
        <w:tc>
          <w:tcPr>
            <w:tcW w:w="34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FFF7"/>
          </w:tcPr>
          <w:p w14:paraId="1F3C4537" w14:textId="77777777" w:rsidR="006224E8" w:rsidRPr="004B4541" w:rsidRDefault="006224E8" w:rsidP="006224E8">
            <w:pPr>
              <w:spacing w:after="0" w:line="240" w:lineRule="auto"/>
              <w:rPr>
                <w:b/>
              </w:rPr>
            </w:pPr>
            <w:r w:rsidRPr="004B4541">
              <w:rPr>
                <w:b/>
              </w:rPr>
              <w:t>LV-Zeitbedarf</w:t>
            </w:r>
            <w:r>
              <w:rPr>
                <w:b/>
              </w:rPr>
              <w:t xml:space="preserve"> ca.</w:t>
            </w:r>
            <w:r w:rsidR="006803D4">
              <w:rPr>
                <w:b/>
              </w:rPr>
              <w:t xml:space="preserve"> </w:t>
            </w:r>
          </w:p>
        </w:tc>
      </w:tr>
      <w:tr w:rsidR="006224E8" w:rsidRPr="004F6437" w14:paraId="144C1AC0" w14:textId="77777777" w:rsidTr="00350CB2">
        <w:trPr>
          <w:trHeight w:val="567"/>
        </w:trPr>
        <w:tc>
          <w:tcPr>
            <w:tcW w:w="2057" w:type="dxa"/>
            <w:shd w:val="clear" w:color="auto" w:fill="F7FEFF"/>
          </w:tcPr>
          <w:p w14:paraId="0F7AE064" w14:textId="77777777" w:rsidR="006224E8" w:rsidRPr="00325FF1" w:rsidRDefault="006224E8" w:rsidP="006224E8">
            <w:pPr>
              <w:spacing w:after="0" w:line="240" w:lineRule="auto"/>
              <w:rPr>
                <w:b/>
              </w:rPr>
            </w:pPr>
            <w:r w:rsidRPr="00325FF1">
              <w:rPr>
                <w:b/>
              </w:rPr>
              <w:t xml:space="preserve">Aufgabe in Outlook erstellt              </w:t>
            </w:r>
          </w:p>
        </w:tc>
        <w:tc>
          <w:tcPr>
            <w:tcW w:w="1759" w:type="dxa"/>
            <w:gridSpan w:val="3"/>
            <w:shd w:val="clear" w:color="auto" w:fill="F7FEFF"/>
          </w:tcPr>
          <w:p w14:paraId="77FF2501" w14:textId="77777777" w:rsidR="006224E8" w:rsidRPr="004F6437" w:rsidRDefault="009B69B6" w:rsidP="006224E8">
            <w:pPr>
              <w:spacing w:after="0" w:line="240" w:lineRule="auto"/>
            </w:pPr>
            <w:r>
              <w:t xml:space="preserve">Ja </w:t>
            </w:r>
          </w:p>
        </w:tc>
        <w:tc>
          <w:tcPr>
            <w:tcW w:w="5246" w:type="dxa"/>
            <w:gridSpan w:val="6"/>
            <w:shd w:val="clear" w:color="auto" w:fill="F7FEFF"/>
          </w:tcPr>
          <w:p w14:paraId="123B9EE9" w14:textId="77777777" w:rsidR="006224E8" w:rsidRPr="004F6437" w:rsidRDefault="006224E8" w:rsidP="006224E8">
            <w:pPr>
              <w:spacing w:after="0" w:line="240" w:lineRule="auto"/>
            </w:pPr>
          </w:p>
        </w:tc>
      </w:tr>
      <w:tr w:rsidR="006224E8" w:rsidRPr="004F6437" w14:paraId="0F777774" w14:textId="77777777" w:rsidTr="00350CB2">
        <w:trPr>
          <w:trHeight w:val="567"/>
        </w:trPr>
        <w:tc>
          <w:tcPr>
            <w:tcW w:w="2057" w:type="dxa"/>
            <w:shd w:val="clear" w:color="auto" w:fill="auto"/>
          </w:tcPr>
          <w:p w14:paraId="46AB03E1" w14:textId="77777777" w:rsidR="006224E8" w:rsidRPr="00325FF1" w:rsidRDefault="006224E8" w:rsidP="006224E8">
            <w:pPr>
              <w:spacing w:after="0" w:line="240" w:lineRule="auto"/>
              <w:rPr>
                <w:b/>
              </w:rPr>
            </w:pPr>
            <w:r w:rsidRPr="00325FF1">
              <w:rPr>
                <w:b/>
              </w:rPr>
              <w:t>Abgabe/Versand am</w:t>
            </w:r>
          </w:p>
        </w:tc>
        <w:tc>
          <w:tcPr>
            <w:tcW w:w="3516" w:type="dxa"/>
            <w:gridSpan w:val="5"/>
            <w:shd w:val="clear" w:color="auto" w:fill="auto"/>
          </w:tcPr>
          <w:p w14:paraId="29C09732" w14:textId="77777777" w:rsidR="006224E8" w:rsidRPr="004F6437" w:rsidRDefault="006224E8" w:rsidP="006224E8">
            <w:pPr>
              <w:spacing w:after="0" w:line="240" w:lineRule="auto"/>
            </w:pPr>
          </w:p>
        </w:tc>
        <w:tc>
          <w:tcPr>
            <w:tcW w:w="1785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5C752571" w14:textId="77777777" w:rsidR="006224E8" w:rsidRPr="004F6437" w:rsidRDefault="006224E8" w:rsidP="006224E8">
            <w:pPr>
              <w:spacing w:after="0" w:line="240" w:lineRule="auto"/>
            </w:pPr>
            <w:r w:rsidRPr="00325FF1">
              <w:rPr>
                <w:b/>
              </w:rPr>
              <w:t>Per Mail</w:t>
            </w:r>
            <w:r w:rsidRPr="004F6437">
              <w:t xml:space="preserve">            O</w:t>
            </w:r>
          </w:p>
        </w:tc>
        <w:tc>
          <w:tcPr>
            <w:tcW w:w="1704" w:type="dxa"/>
            <w:tcBorders>
              <w:top w:val="single" w:sz="4" w:space="0" w:color="auto"/>
            </w:tcBorders>
            <w:shd w:val="clear" w:color="auto" w:fill="auto"/>
          </w:tcPr>
          <w:p w14:paraId="152A3672" w14:textId="77777777" w:rsidR="006224E8" w:rsidRPr="004F6437" w:rsidRDefault="006224E8" w:rsidP="006224E8">
            <w:pPr>
              <w:spacing w:after="0" w:line="240" w:lineRule="auto"/>
            </w:pPr>
            <w:r w:rsidRPr="00325FF1">
              <w:rPr>
                <w:b/>
              </w:rPr>
              <w:t>Per Post</w:t>
            </w:r>
            <w:r w:rsidRPr="004F6437">
              <w:t xml:space="preserve">          O</w:t>
            </w:r>
          </w:p>
        </w:tc>
      </w:tr>
      <w:tr w:rsidR="006224E8" w:rsidRPr="004F6437" w14:paraId="1E0BD70E" w14:textId="77777777" w:rsidTr="00350CB2">
        <w:trPr>
          <w:trHeight w:val="567"/>
        </w:trPr>
        <w:tc>
          <w:tcPr>
            <w:tcW w:w="2057" w:type="dxa"/>
            <w:shd w:val="clear" w:color="auto" w:fill="auto"/>
          </w:tcPr>
          <w:p w14:paraId="752E4DEB" w14:textId="77777777" w:rsidR="006224E8" w:rsidRPr="00325FF1" w:rsidRDefault="006224E8" w:rsidP="006224E8">
            <w:pPr>
              <w:spacing w:after="0" w:line="240" w:lineRule="auto"/>
              <w:rPr>
                <w:b/>
              </w:rPr>
            </w:pPr>
            <w:r w:rsidRPr="00325FF1">
              <w:rPr>
                <w:b/>
              </w:rPr>
              <w:t>Angebotssumme €</w:t>
            </w:r>
          </w:p>
        </w:tc>
        <w:tc>
          <w:tcPr>
            <w:tcW w:w="705" w:type="dxa"/>
            <w:gridSpan w:val="2"/>
            <w:shd w:val="clear" w:color="auto" w:fill="auto"/>
          </w:tcPr>
          <w:p w14:paraId="0C7013BB" w14:textId="77777777" w:rsidR="006224E8" w:rsidRPr="004F6437" w:rsidRDefault="006224E8" w:rsidP="006224E8">
            <w:pPr>
              <w:spacing w:after="0" w:line="240" w:lineRule="auto"/>
            </w:pPr>
            <w:r w:rsidRPr="004F6437">
              <w:t>netto</w:t>
            </w:r>
          </w:p>
        </w:tc>
        <w:tc>
          <w:tcPr>
            <w:tcW w:w="2811" w:type="dxa"/>
            <w:gridSpan w:val="3"/>
            <w:shd w:val="clear" w:color="auto" w:fill="auto"/>
          </w:tcPr>
          <w:p w14:paraId="42B19B04" w14:textId="77777777" w:rsidR="006224E8" w:rsidRPr="004F6437" w:rsidRDefault="006224E8" w:rsidP="006224E8">
            <w:pPr>
              <w:spacing w:after="0" w:line="240" w:lineRule="auto"/>
            </w:pPr>
          </w:p>
        </w:tc>
        <w:tc>
          <w:tcPr>
            <w:tcW w:w="788" w:type="dxa"/>
            <w:shd w:val="clear" w:color="auto" w:fill="auto"/>
          </w:tcPr>
          <w:p w14:paraId="3294B721" w14:textId="77777777" w:rsidR="006224E8" w:rsidRPr="004F6437" w:rsidRDefault="006224E8" w:rsidP="006224E8">
            <w:pPr>
              <w:spacing w:after="0" w:line="240" w:lineRule="auto"/>
            </w:pPr>
            <w:r w:rsidRPr="004F6437">
              <w:t>brutto</w:t>
            </w:r>
          </w:p>
        </w:tc>
        <w:tc>
          <w:tcPr>
            <w:tcW w:w="2701" w:type="dxa"/>
            <w:gridSpan w:val="3"/>
            <w:shd w:val="clear" w:color="auto" w:fill="auto"/>
          </w:tcPr>
          <w:p w14:paraId="0E423C31" w14:textId="77777777" w:rsidR="006224E8" w:rsidRPr="004F6437" w:rsidRDefault="006224E8" w:rsidP="006224E8">
            <w:pPr>
              <w:spacing w:after="0" w:line="240" w:lineRule="auto"/>
            </w:pPr>
          </w:p>
        </w:tc>
      </w:tr>
      <w:tr w:rsidR="008F6249" w:rsidRPr="004F6437" w14:paraId="19A8B877" w14:textId="77777777" w:rsidTr="00350CB2">
        <w:trPr>
          <w:trHeight w:val="567"/>
        </w:trPr>
        <w:tc>
          <w:tcPr>
            <w:tcW w:w="2057" w:type="dxa"/>
            <w:shd w:val="clear" w:color="auto" w:fill="D9E2F3"/>
          </w:tcPr>
          <w:p w14:paraId="4745F0DA" w14:textId="77777777" w:rsidR="008F6249" w:rsidRPr="004F6437" w:rsidRDefault="008F6249" w:rsidP="006224E8">
            <w:pPr>
              <w:spacing w:after="0" w:line="240" w:lineRule="auto"/>
            </w:pPr>
            <w:r w:rsidRPr="00E34750">
              <w:rPr>
                <w:rFonts w:ascii="Helvetica" w:eastAsia="Times New Roman" w:hAnsi="Helvetica" w:cs="Helvetica"/>
                <w:b/>
                <w:color w:val="333333"/>
                <w:sz w:val="21"/>
                <w:szCs w:val="21"/>
                <w:lang w:eastAsia="de-DE"/>
              </w:rPr>
              <w:t>Abgabeform</w:t>
            </w:r>
          </w:p>
        </w:tc>
        <w:tc>
          <w:tcPr>
            <w:tcW w:w="1759" w:type="dxa"/>
            <w:gridSpan w:val="3"/>
            <w:shd w:val="clear" w:color="auto" w:fill="D9E2F3"/>
          </w:tcPr>
          <w:p w14:paraId="6135C0F2" w14:textId="77777777" w:rsidR="008F6249" w:rsidRPr="004F6437" w:rsidRDefault="008F6249" w:rsidP="006224E8">
            <w:pPr>
              <w:spacing w:after="0" w:line="240" w:lineRule="auto"/>
            </w:pPr>
            <w:r w:rsidRPr="008F6249">
              <w:t>schriftlich</w:t>
            </w:r>
          </w:p>
        </w:tc>
        <w:tc>
          <w:tcPr>
            <w:tcW w:w="1757" w:type="dxa"/>
            <w:gridSpan w:val="2"/>
            <w:shd w:val="clear" w:color="auto" w:fill="D9E2F3"/>
          </w:tcPr>
          <w:p w14:paraId="6637F760" w14:textId="77777777" w:rsidR="008F6249" w:rsidRPr="008F6249" w:rsidRDefault="008F6249" w:rsidP="006224E8">
            <w:pPr>
              <w:spacing w:after="0" w:line="240" w:lineRule="auto"/>
            </w:pPr>
          </w:p>
          <w:p w14:paraId="0C1A1A8F" w14:textId="77777777" w:rsidR="008F6249" w:rsidRPr="004F6437" w:rsidRDefault="008F6249" w:rsidP="006224E8">
            <w:pPr>
              <w:spacing w:after="0" w:line="240" w:lineRule="auto"/>
            </w:pPr>
            <w:r w:rsidRPr="008F6249">
              <w:t>oder per E-Mail</w:t>
            </w:r>
          </w:p>
        </w:tc>
        <w:tc>
          <w:tcPr>
            <w:tcW w:w="1774" w:type="dxa"/>
            <w:gridSpan w:val="2"/>
            <w:shd w:val="clear" w:color="auto" w:fill="D9E2F3"/>
          </w:tcPr>
          <w:p w14:paraId="60799D04" w14:textId="77777777" w:rsidR="008F6249" w:rsidRPr="004F6437" w:rsidRDefault="008F6249" w:rsidP="006224E8">
            <w:pPr>
              <w:spacing w:after="0" w:line="240" w:lineRule="auto"/>
            </w:pPr>
          </w:p>
        </w:tc>
        <w:tc>
          <w:tcPr>
            <w:tcW w:w="1715" w:type="dxa"/>
            <w:gridSpan w:val="2"/>
            <w:shd w:val="clear" w:color="auto" w:fill="D9E2F3"/>
          </w:tcPr>
          <w:p w14:paraId="34897DB8" w14:textId="77777777" w:rsidR="008F6249" w:rsidRPr="004F6437" w:rsidRDefault="008F6249" w:rsidP="006224E8">
            <w:pPr>
              <w:spacing w:after="0" w:line="240" w:lineRule="auto"/>
            </w:pPr>
          </w:p>
        </w:tc>
      </w:tr>
      <w:tr w:rsidR="006224E8" w:rsidRPr="004F6437" w14:paraId="42CF1431" w14:textId="77777777" w:rsidTr="00350CB2">
        <w:trPr>
          <w:trHeight w:val="567"/>
        </w:trPr>
        <w:tc>
          <w:tcPr>
            <w:tcW w:w="2057" w:type="dxa"/>
            <w:shd w:val="clear" w:color="auto" w:fill="F2F2F2"/>
          </w:tcPr>
          <w:p w14:paraId="78B95EAE" w14:textId="77777777" w:rsidR="006224E8" w:rsidRPr="00B67F6C" w:rsidRDefault="006224E8" w:rsidP="006224E8">
            <w:pPr>
              <w:spacing w:after="0" w:line="240" w:lineRule="auto"/>
              <w:rPr>
                <w:b/>
              </w:rPr>
            </w:pPr>
            <w:r w:rsidRPr="00B67F6C">
              <w:rPr>
                <w:b/>
              </w:rPr>
              <w:t>Beginn</w:t>
            </w:r>
          </w:p>
        </w:tc>
        <w:tc>
          <w:tcPr>
            <w:tcW w:w="1759" w:type="dxa"/>
            <w:gridSpan w:val="3"/>
            <w:shd w:val="clear" w:color="auto" w:fill="auto"/>
          </w:tcPr>
          <w:p w14:paraId="7A7234EA" w14:textId="77777777" w:rsidR="006224E8" w:rsidRPr="004F6437" w:rsidRDefault="006224E8" w:rsidP="006224E8">
            <w:pPr>
              <w:spacing w:after="0" w:line="240" w:lineRule="auto"/>
            </w:pPr>
          </w:p>
        </w:tc>
        <w:tc>
          <w:tcPr>
            <w:tcW w:w="1757" w:type="dxa"/>
            <w:gridSpan w:val="2"/>
            <w:shd w:val="clear" w:color="auto" w:fill="auto"/>
          </w:tcPr>
          <w:p w14:paraId="0A64F105" w14:textId="77777777" w:rsidR="006224E8" w:rsidRPr="004F6437" w:rsidRDefault="006224E8" w:rsidP="006224E8">
            <w:pPr>
              <w:spacing w:after="0" w:line="240" w:lineRule="auto"/>
            </w:pPr>
            <w:r w:rsidRPr="004F6437">
              <w:t>1. Ergebnis:</w:t>
            </w:r>
          </w:p>
        </w:tc>
        <w:tc>
          <w:tcPr>
            <w:tcW w:w="1785" w:type="dxa"/>
            <w:gridSpan w:val="3"/>
            <w:shd w:val="clear" w:color="auto" w:fill="auto"/>
          </w:tcPr>
          <w:p w14:paraId="5D7EF19B" w14:textId="77777777" w:rsidR="006224E8" w:rsidRPr="004F6437" w:rsidRDefault="006224E8" w:rsidP="006224E8">
            <w:pPr>
              <w:spacing w:after="0" w:line="240" w:lineRule="auto"/>
            </w:pPr>
          </w:p>
        </w:tc>
        <w:tc>
          <w:tcPr>
            <w:tcW w:w="1704" w:type="dxa"/>
            <w:shd w:val="clear" w:color="auto" w:fill="auto"/>
          </w:tcPr>
          <w:p w14:paraId="6A07A843" w14:textId="77777777" w:rsidR="006224E8" w:rsidRPr="004F6437" w:rsidRDefault="006224E8" w:rsidP="006224E8">
            <w:pPr>
              <w:spacing w:after="0" w:line="240" w:lineRule="auto"/>
            </w:pPr>
          </w:p>
        </w:tc>
      </w:tr>
      <w:tr w:rsidR="006224E8" w:rsidRPr="004F6437" w14:paraId="6B1F2B16" w14:textId="77777777" w:rsidTr="00350CB2">
        <w:trPr>
          <w:trHeight w:val="567"/>
        </w:trPr>
        <w:tc>
          <w:tcPr>
            <w:tcW w:w="2057" w:type="dxa"/>
            <w:shd w:val="clear" w:color="auto" w:fill="F2F2F2"/>
          </w:tcPr>
          <w:p w14:paraId="1D466D53" w14:textId="77777777" w:rsidR="006224E8" w:rsidRPr="00B67F6C" w:rsidRDefault="006224E8" w:rsidP="006224E8">
            <w:pPr>
              <w:spacing w:after="0" w:line="240" w:lineRule="auto"/>
              <w:rPr>
                <w:b/>
              </w:rPr>
            </w:pPr>
            <w:r w:rsidRPr="00B67F6C">
              <w:rPr>
                <w:b/>
              </w:rPr>
              <w:t>Fertigstellung</w:t>
            </w:r>
          </w:p>
        </w:tc>
        <w:tc>
          <w:tcPr>
            <w:tcW w:w="1759" w:type="dxa"/>
            <w:gridSpan w:val="3"/>
            <w:shd w:val="clear" w:color="auto" w:fill="auto"/>
          </w:tcPr>
          <w:p w14:paraId="31DCD49B" w14:textId="77777777" w:rsidR="006224E8" w:rsidRPr="004F6437" w:rsidRDefault="006224E8" w:rsidP="006224E8">
            <w:pPr>
              <w:spacing w:after="0" w:line="240" w:lineRule="auto"/>
            </w:pPr>
          </w:p>
        </w:tc>
        <w:tc>
          <w:tcPr>
            <w:tcW w:w="1757" w:type="dxa"/>
            <w:gridSpan w:val="2"/>
            <w:shd w:val="clear" w:color="auto" w:fill="auto"/>
          </w:tcPr>
          <w:p w14:paraId="7FD514C6" w14:textId="77777777" w:rsidR="006224E8" w:rsidRPr="004F6437" w:rsidRDefault="006224E8" w:rsidP="006224E8">
            <w:pPr>
              <w:spacing w:after="0" w:line="240" w:lineRule="auto"/>
            </w:pPr>
            <w:r w:rsidRPr="004F6437">
              <w:t>2. Ergebnis:</w:t>
            </w:r>
          </w:p>
        </w:tc>
        <w:tc>
          <w:tcPr>
            <w:tcW w:w="1785" w:type="dxa"/>
            <w:gridSpan w:val="3"/>
            <w:shd w:val="clear" w:color="auto" w:fill="auto"/>
          </w:tcPr>
          <w:p w14:paraId="2C8AE14C" w14:textId="77777777" w:rsidR="006224E8" w:rsidRPr="004F6437" w:rsidRDefault="006224E8" w:rsidP="006224E8">
            <w:pPr>
              <w:spacing w:after="0" w:line="240" w:lineRule="auto"/>
            </w:pPr>
          </w:p>
        </w:tc>
        <w:tc>
          <w:tcPr>
            <w:tcW w:w="1704" w:type="dxa"/>
            <w:shd w:val="clear" w:color="auto" w:fill="auto"/>
          </w:tcPr>
          <w:p w14:paraId="66F1F3B4" w14:textId="77777777" w:rsidR="006224E8" w:rsidRPr="004F6437" w:rsidRDefault="006224E8" w:rsidP="006224E8">
            <w:pPr>
              <w:spacing w:after="0" w:line="240" w:lineRule="auto"/>
            </w:pPr>
          </w:p>
        </w:tc>
      </w:tr>
      <w:tr w:rsidR="006224E8" w:rsidRPr="004F6437" w14:paraId="3FB15922" w14:textId="77777777" w:rsidTr="00350CB2">
        <w:trPr>
          <w:trHeight w:val="567"/>
        </w:trPr>
        <w:tc>
          <w:tcPr>
            <w:tcW w:w="2057" w:type="dxa"/>
            <w:shd w:val="clear" w:color="auto" w:fill="F2F2F2"/>
          </w:tcPr>
          <w:p w14:paraId="25C4DE02" w14:textId="77777777" w:rsidR="006224E8" w:rsidRPr="00B67F6C" w:rsidRDefault="006224E8" w:rsidP="006224E8">
            <w:pPr>
              <w:spacing w:after="0" w:line="240" w:lineRule="auto"/>
              <w:rPr>
                <w:b/>
              </w:rPr>
            </w:pPr>
            <w:r w:rsidRPr="00B67F6C">
              <w:rPr>
                <w:b/>
              </w:rPr>
              <w:t>Bindefrist bis</w:t>
            </w:r>
          </w:p>
        </w:tc>
        <w:tc>
          <w:tcPr>
            <w:tcW w:w="1759" w:type="dxa"/>
            <w:gridSpan w:val="3"/>
            <w:shd w:val="clear" w:color="auto" w:fill="auto"/>
          </w:tcPr>
          <w:p w14:paraId="0C85C5AD" w14:textId="77777777" w:rsidR="006224E8" w:rsidRPr="004F6437" w:rsidRDefault="006224E8" w:rsidP="006224E8">
            <w:pPr>
              <w:spacing w:after="0" w:line="240" w:lineRule="auto"/>
            </w:pPr>
          </w:p>
        </w:tc>
        <w:tc>
          <w:tcPr>
            <w:tcW w:w="1757" w:type="dxa"/>
            <w:gridSpan w:val="2"/>
            <w:shd w:val="clear" w:color="auto" w:fill="auto"/>
          </w:tcPr>
          <w:p w14:paraId="02FD3440" w14:textId="77777777" w:rsidR="006224E8" w:rsidRPr="004F6437" w:rsidRDefault="006224E8" w:rsidP="006224E8">
            <w:pPr>
              <w:spacing w:after="0" w:line="240" w:lineRule="auto"/>
            </w:pPr>
            <w:r w:rsidRPr="004F6437">
              <w:t>3. Ergebnis:</w:t>
            </w:r>
          </w:p>
        </w:tc>
        <w:tc>
          <w:tcPr>
            <w:tcW w:w="1785" w:type="dxa"/>
            <w:gridSpan w:val="3"/>
            <w:shd w:val="clear" w:color="auto" w:fill="auto"/>
          </w:tcPr>
          <w:p w14:paraId="46CA29C8" w14:textId="77777777" w:rsidR="006224E8" w:rsidRPr="004F6437" w:rsidRDefault="006224E8" w:rsidP="006224E8">
            <w:pPr>
              <w:spacing w:after="0" w:line="240" w:lineRule="auto"/>
            </w:pPr>
          </w:p>
        </w:tc>
        <w:tc>
          <w:tcPr>
            <w:tcW w:w="1704" w:type="dxa"/>
            <w:shd w:val="clear" w:color="auto" w:fill="auto"/>
          </w:tcPr>
          <w:p w14:paraId="54B1AFC7" w14:textId="77777777" w:rsidR="006224E8" w:rsidRPr="004F6437" w:rsidRDefault="006224E8" w:rsidP="006224E8">
            <w:pPr>
              <w:spacing w:after="0" w:line="240" w:lineRule="auto"/>
            </w:pPr>
          </w:p>
        </w:tc>
      </w:tr>
      <w:tr w:rsidR="006224E8" w:rsidRPr="009B4847" w14:paraId="716AC0A0" w14:textId="77777777" w:rsidTr="00350CB2">
        <w:trPr>
          <w:trHeight w:val="1721"/>
        </w:trPr>
        <w:tc>
          <w:tcPr>
            <w:tcW w:w="9062" w:type="dxa"/>
            <w:gridSpan w:val="10"/>
            <w:shd w:val="clear" w:color="auto" w:fill="auto"/>
          </w:tcPr>
          <w:p w14:paraId="11B54027" w14:textId="77777777" w:rsidR="006E0C69" w:rsidRPr="009B4847" w:rsidRDefault="006E0C69" w:rsidP="006224E8">
            <w:pPr>
              <w:spacing w:after="0" w:line="240" w:lineRule="auto"/>
              <w:rPr>
                <w:lang w:val="en-US"/>
              </w:rPr>
            </w:pPr>
          </w:p>
        </w:tc>
      </w:tr>
      <w:tr w:rsidR="006224E8" w:rsidRPr="004F6437" w14:paraId="27267C06" w14:textId="77777777" w:rsidTr="00350CB2">
        <w:trPr>
          <w:trHeight w:val="567"/>
        </w:trPr>
        <w:tc>
          <w:tcPr>
            <w:tcW w:w="2057" w:type="dxa"/>
            <w:shd w:val="clear" w:color="auto" w:fill="auto"/>
          </w:tcPr>
          <w:p w14:paraId="276CBDA0" w14:textId="77777777" w:rsidR="006224E8" w:rsidRPr="004F6437" w:rsidRDefault="006224E8" w:rsidP="006224E8">
            <w:pPr>
              <w:spacing w:after="0" w:line="240" w:lineRule="auto"/>
            </w:pPr>
            <w:r w:rsidRPr="004F6437">
              <w:t>Absage                 O</w:t>
            </w:r>
          </w:p>
        </w:tc>
        <w:tc>
          <w:tcPr>
            <w:tcW w:w="1759" w:type="dxa"/>
            <w:gridSpan w:val="3"/>
            <w:shd w:val="clear" w:color="auto" w:fill="auto"/>
          </w:tcPr>
          <w:p w14:paraId="11B37493" w14:textId="77777777" w:rsidR="006224E8" w:rsidRPr="004F6437" w:rsidRDefault="006224E8" w:rsidP="006224E8">
            <w:pPr>
              <w:spacing w:after="0" w:line="240" w:lineRule="auto"/>
            </w:pPr>
            <w:r w:rsidRPr="004F6437">
              <w:t>Verhandlung     O</w:t>
            </w:r>
          </w:p>
        </w:tc>
        <w:tc>
          <w:tcPr>
            <w:tcW w:w="1757" w:type="dxa"/>
            <w:gridSpan w:val="2"/>
            <w:shd w:val="clear" w:color="auto" w:fill="auto"/>
          </w:tcPr>
          <w:p w14:paraId="2C8BEFE3" w14:textId="77777777" w:rsidR="006224E8" w:rsidRPr="004F6437" w:rsidRDefault="006224E8" w:rsidP="006224E8">
            <w:pPr>
              <w:spacing w:after="0" w:line="240" w:lineRule="auto"/>
            </w:pPr>
            <w:r w:rsidRPr="004F6437">
              <w:t>Auftrag           O</w:t>
            </w:r>
          </w:p>
        </w:tc>
        <w:tc>
          <w:tcPr>
            <w:tcW w:w="1785" w:type="dxa"/>
            <w:gridSpan w:val="3"/>
            <w:shd w:val="clear" w:color="auto" w:fill="auto"/>
          </w:tcPr>
          <w:p w14:paraId="0F7EB20E" w14:textId="77777777" w:rsidR="006224E8" w:rsidRPr="004F6437" w:rsidRDefault="006224E8" w:rsidP="006224E8">
            <w:pPr>
              <w:spacing w:after="0" w:line="240" w:lineRule="auto"/>
            </w:pPr>
          </w:p>
        </w:tc>
        <w:tc>
          <w:tcPr>
            <w:tcW w:w="1704" w:type="dxa"/>
            <w:shd w:val="clear" w:color="auto" w:fill="auto"/>
          </w:tcPr>
          <w:p w14:paraId="0A818DB8" w14:textId="77777777" w:rsidR="006224E8" w:rsidRPr="004F6437" w:rsidRDefault="006224E8" w:rsidP="006224E8">
            <w:pPr>
              <w:spacing w:after="0" w:line="240" w:lineRule="auto"/>
            </w:pPr>
          </w:p>
        </w:tc>
      </w:tr>
    </w:tbl>
    <w:p w14:paraId="0A70C428" w14:textId="77777777" w:rsidR="00421332" w:rsidRDefault="00421332" w:rsidP="003D7C5C"/>
    <w:sectPr w:rsidR="00421332" w:rsidSect="00666E5F">
      <w:headerReference w:type="default" r:id="rId8"/>
      <w:pgSz w:w="11906" w:h="16838"/>
      <w:pgMar w:top="1268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111076" w14:textId="77777777" w:rsidR="005A2B68" w:rsidRDefault="005A2B68" w:rsidP="00D91817">
      <w:pPr>
        <w:spacing w:after="0" w:line="240" w:lineRule="auto"/>
      </w:pPr>
      <w:r>
        <w:separator/>
      </w:r>
    </w:p>
  </w:endnote>
  <w:endnote w:type="continuationSeparator" w:id="0">
    <w:p w14:paraId="0A3887E5" w14:textId="77777777" w:rsidR="005A2B68" w:rsidRDefault="005A2B68" w:rsidP="00D918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-Bold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21DB12" w14:textId="77777777" w:rsidR="005A2B68" w:rsidRDefault="005A2B68" w:rsidP="00D91817">
      <w:pPr>
        <w:spacing w:after="0" w:line="240" w:lineRule="auto"/>
      </w:pPr>
      <w:r>
        <w:separator/>
      </w:r>
    </w:p>
  </w:footnote>
  <w:footnote w:type="continuationSeparator" w:id="0">
    <w:p w14:paraId="33973A69" w14:textId="77777777" w:rsidR="005A2B68" w:rsidRDefault="005A2B68" w:rsidP="00D918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250D32" w14:textId="77777777" w:rsidR="00D91817" w:rsidRDefault="00DE0EF9">
    <w:pPr>
      <w:pStyle w:val="Kopfzeile"/>
    </w:pPr>
    <w:r w:rsidRPr="003D0427">
      <w:rPr>
        <w:noProof/>
        <w:lang w:eastAsia="de-DE"/>
      </w:rPr>
      <w:drawing>
        <wp:anchor distT="0" distB="0" distL="114300" distR="114300" simplePos="0" relativeHeight="251658240" behindDoc="0" locked="0" layoutInCell="1" allowOverlap="1" wp14:anchorId="54C90D65" wp14:editId="4013B5E8">
          <wp:simplePos x="0" y="0"/>
          <wp:positionH relativeFrom="page">
            <wp:posOffset>6046590</wp:posOffset>
          </wp:positionH>
          <wp:positionV relativeFrom="page">
            <wp:posOffset>94819</wp:posOffset>
          </wp:positionV>
          <wp:extent cx="1380490" cy="301625"/>
          <wp:effectExtent l="0" t="0" r="0" b="3175"/>
          <wp:wrapSquare wrapText="bothSides"/>
          <wp:docPr id="1" name="Grafik 3" descr="G:\01-Zimmerei Stamer GmbH &amp; Co.KG\01-Büro\Werbung,Marketing\Logo\Stamer\logo stamer klei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3" descr="G:\01-Zimmerei Stamer GmbH &amp; Co.KG\01-Büro\Werbung,Marketing\Logo\Stamer\logo stamer klein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0490" cy="301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E2F35">
      <w:rPr>
        <w:noProof/>
      </w:rPr>
      <w:fldChar w:fldCharType="begin"/>
    </w:r>
    <w:r w:rsidR="004E2F35">
      <w:rPr>
        <w:noProof/>
      </w:rPr>
      <w:instrText xml:space="preserve"> FILENAME \p \* MERGEFORMAT </w:instrText>
    </w:r>
    <w:r w:rsidR="004E2F35">
      <w:rPr>
        <w:noProof/>
      </w:rPr>
      <w:fldChar w:fldCharType="separate"/>
    </w:r>
    <w:r w:rsidR="003705DC">
      <w:rPr>
        <w:noProof/>
      </w:rPr>
      <w:t>G:\01-Zimmerei Stamer GmbH &amp; Co.KG\02-Angebot\01_offen\Deckblatt.docx</w:t>
    </w:r>
    <w:r w:rsidR="004E2F35">
      <w:rPr>
        <w:noProof/>
      </w:rPr>
      <w:fldChar w:fldCharType="end"/>
    </w:r>
  </w:p>
  <w:p w14:paraId="5878363E" w14:textId="77777777" w:rsidR="00D91817" w:rsidRDefault="00D91817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8"/>
  <w:hyphenationZone w:val="425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2B68"/>
    <w:rsid w:val="00010408"/>
    <w:rsid w:val="000B4EFD"/>
    <w:rsid w:val="000B681E"/>
    <w:rsid w:val="000D4AEB"/>
    <w:rsid w:val="00100E03"/>
    <w:rsid w:val="001435BA"/>
    <w:rsid w:val="00153187"/>
    <w:rsid w:val="00161999"/>
    <w:rsid w:val="00172401"/>
    <w:rsid w:val="001779A7"/>
    <w:rsid w:val="001B1090"/>
    <w:rsid w:val="001D4BC1"/>
    <w:rsid w:val="00206EBD"/>
    <w:rsid w:val="002106D8"/>
    <w:rsid w:val="00221EDB"/>
    <w:rsid w:val="00243412"/>
    <w:rsid w:val="0026620F"/>
    <w:rsid w:val="00274851"/>
    <w:rsid w:val="00282254"/>
    <w:rsid w:val="00293310"/>
    <w:rsid w:val="002A571F"/>
    <w:rsid w:val="00311650"/>
    <w:rsid w:val="00325FF1"/>
    <w:rsid w:val="003262F8"/>
    <w:rsid w:val="00333300"/>
    <w:rsid w:val="00350CB2"/>
    <w:rsid w:val="0035118B"/>
    <w:rsid w:val="003705DC"/>
    <w:rsid w:val="003B7647"/>
    <w:rsid w:val="003D7C5C"/>
    <w:rsid w:val="00402C29"/>
    <w:rsid w:val="00421332"/>
    <w:rsid w:val="00422822"/>
    <w:rsid w:val="00431493"/>
    <w:rsid w:val="004525DC"/>
    <w:rsid w:val="004539C2"/>
    <w:rsid w:val="004A024C"/>
    <w:rsid w:val="004A2F8C"/>
    <w:rsid w:val="004B2B06"/>
    <w:rsid w:val="004B4541"/>
    <w:rsid w:val="004C247E"/>
    <w:rsid w:val="004E2F35"/>
    <w:rsid w:val="004F6437"/>
    <w:rsid w:val="00510669"/>
    <w:rsid w:val="005151C4"/>
    <w:rsid w:val="005245CC"/>
    <w:rsid w:val="00533532"/>
    <w:rsid w:val="00544447"/>
    <w:rsid w:val="00572AA5"/>
    <w:rsid w:val="005A2B68"/>
    <w:rsid w:val="005B1753"/>
    <w:rsid w:val="005B7CC3"/>
    <w:rsid w:val="005C5929"/>
    <w:rsid w:val="006010CA"/>
    <w:rsid w:val="006224E8"/>
    <w:rsid w:val="00666E5F"/>
    <w:rsid w:val="006803D4"/>
    <w:rsid w:val="006A506A"/>
    <w:rsid w:val="006C2D07"/>
    <w:rsid w:val="006E0C69"/>
    <w:rsid w:val="006E27A2"/>
    <w:rsid w:val="00710B32"/>
    <w:rsid w:val="00715E53"/>
    <w:rsid w:val="00722C98"/>
    <w:rsid w:val="00727AC4"/>
    <w:rsid w:val="0079206C"/>
    <w:rsid w:val="007A6BAD"/>
    <w:rsid w:val="007B6AA9"/>
    <w:rsid w:val="007E1204"/>
    <w:rsid w:val="007E5D77"/>
    <w:rsid w:val="007E78D7"/>
    <w:rsid w:val="00814C3B"/>
    <w:rsid w:val="00822D87"/>
    <w:rsid w:val="00825662"/>
    <w:rsid w:val="00852A45"/>
    <w:rsid w:val="00872C7A"/>
    <w:rsid w:val="0087721B"/>
    <w:rsid w:val="00891619"/>
    <w:rsid w:val="008962F6"/>
    <w:rsid w:val="008B1434"/>
    <w:rsid w:val="008E3A90"/>
    <w:rsid w:val="008E44C7"/>
    <w:rsid w:val="008F0140"/>
    <w:rsid w:val="008F0338"/>
    <w:rsid w:val="008F42D2"/>
    <w:rsid w:val="008F6249"/>
    <w:rsid w:val="00903646"/>
    <w:rsid w:val="00950D5F"/>
    <w:rsid w:val="00967965"/>
    <w:rsid w:val="00973333"/>
    <w:rsid w:val="009811E2"/>
    <w:rsid w:val="009B4847"/>
    <w:rsid w:val="009B69B6"/>
    <w:rsid w:val="009C4D63"/>
    <w:rsid w:val="009D1FF4"/>
    <w:rsid w:val="00A21655"/>
    <w:rsid w:val="00A3509A"/>
    <w:rsid w:val="00A65C3C"/>
    <w:rsid w:val="00A93B63"/>
    <w:rsid w:val="00AB0274"/>
    <w:rsid w:val="00AB64AD"/>
    <w:rsid w:val="00AD2100"/>
    <w:rsid w:val="00B140F3"/>
    <w:rsid w:val="00B32954"/>
    <w:rsid w:val="00B56C63"/>
    <w:rsid w:val="00B67F6C"/>
    <w:rsid w:val="00B73170"/>
    <w:rsid w:val="00B90ECC"/>
    <w:rsid w:val="00BA2AA5"/>
    <w:rsid w:val="00BB6C43"/>
    <w:rsid w:val="00BC3C13"/>
    <w:rsid w:val="00BF5D10"/>
    <w:rsid w:val="00C144B0"/>
    <w:rsid w:val="00C44725"/>
    <w:rsid w:val="00C61AF9"/>
    <w:rsid w:val="00C81176"/>
    <w:rsid w:val="00C960EA"/>
    <w:rsid w:val="00CA20BA"/>
    <w:rsid w:val="00D12A4F"/>
    <w:rsid w:val="00D43E57"/>
    <w:rsid w:val="00D6472A"/>
    <w:rsid w:val="00D91817"/>
    <w:rsid w:val="00DE06B8"/>
    <w:rsid w:val="00DE0EF9"/>
    <w:rsid w:val="00DE40CD"/>
    <w:rsid w:val="00DE5968"/>
    <w:rsid w:val="00E34750"/>
    <w:rsid w:val="00E4536A"/>
    <w:rsid w:val="00E774FC"/>
    <w:rsid w:val="00EE7806"/>
    <w:rsid w:val="00F0183D"/>
    <w:rsid w:val="00F91259"/>
    <w:rsid w:val="00FB309D"/>
    <w:rsid w:val="00FF13CB"/>
    <w:rsid w:val="00FF7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/>
    <o:shapelayout v:ext="edit">
      <o:idmap v:ext="edit" data="1"/>
    </o:shapelayout>
  </w:shapeDefaults>
  <w:decimalSymbol w:val=","/>
  <w:listSeparator w:val=";"/>
  <w14:docId w14:val="722B8E1B"/>
  <w15:chartTrackingRefBased/>
  <w15:docId w15:val="{E701013E-29BD-4F98-83A9-A79906124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C960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D918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91817"/>
  </w:style>
  <w:style w:type="paragraph" w:styleId="Fuzeile">
    <w:name w:val="footer"/>
    <w:basedOn w:val="Standard"/>
    <w:link w:val="FuzeileZchn"/>
    <w:uiPriority w:val="99"/>
    <w:unhideWhenUsed/>
    <w:rsid w:val="00D918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91817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25F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325FF1"/>
    <w:rPr>
      <w:rFonts w:ascii="Segoe UI" w:hAnsi="Segoe UI" w:cs="Segoe UI"/>
      <w:sz w:val="18"/>
      <w:szCs w:val="18"/>
      <w:lang w:eastAsia="en-US"/>
    </w:rPr>
  </w:style>
  <w:style w:type="character" w:styleId="Hyperlink">
    <w:name w:val="Hyperlink"/>
    <w:uiPriority w:val="99"/>
    <w:unhideWhenUsed/>
    <w:rsid w:val="00100E03"/>
    <w:rPr>
      <w:color w:val="0000FF"/>
      <w:u w:val="single"/>
    </w:rPr>
  </w:style>
  <w:style w:type="character" w:customStyle="1" w:styleId="NichtaufgelsteErwhnung1">
    <w:name w:val="Nicht aufgelöste Erwähnung1"/>
    <w:uiPriority w:val="99"/>
    <w:semiHidden/>
    <w:unhideWhenUsed/>
    <w:rsid w:val="006224E8"/>
    <w:rPr>
      <w:color w:val="605E5C"/>
      <w:shd w:val="clear" w:color="auto" w:fill="E1DFDD"/>
    </w:rPr>
  </w:style>
  <w:style w:type="character" w:styleId="Fett">
    <w:name w:val="Strong"/>
    <w:basedOn w:val="Absatz-Standardschriftart"/>
    <w:uiPriority w:val="22"/>
    <w:qFormat/>
    <w:rsid w:val="009B4847"/>
    <w:rPr>
      <w:b/>
      <w:bCs/>
    </w:rPr>
  </w:style>
  <w:style w:type="paragraph" w:styleId="NurText">
    <w:name w:val="Plain Text"/>
    <w:basedOn w:val="Standard"/>
    <w:link w:val="NurTextZchn"/>
    <w:uiPriority w:val="99"/>
    <w:unhideWhenUsed/>
    <w:rsid w:val="00872C7A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rsid w:val="00872C7A"/>
    <w:rPr>
      <w:rFonts w:eastAsiaTheme="minorHAnsi" w:cstheme="minorBidi"/>
      <w:sz w:val="22"/>
      <w:szCs w:val="21"/>
      <w:lang w:eastAsia="en-US"/>
    </w:rPr>
  </w:style>
  <w:style w:type="paragraph" w:styleId="Titel">
    <w:name w:val="Title"/>
    <w:basedOn w:val="Standard"/>
    <w:next w:val="Standard"/>
    <w:link w:val="TitelZchn"/>
    <w:uiPriority w:val="10"/>
    <w:qFormat/>
    <w:rsid w:val="00AD210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AD2100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162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1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7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1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0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67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250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127824">
                  <w:marLeft w:val="0"/>
                  <w:marRight w:val="0"/>
                  <w:marTop w:val="0"/>
                  <w:marBottom w:val="0"/>
                  <w:divBdr>
                    <w:top w:val="single" w:sz="6" w:space="8" w:color="DDDDDD"/>
                    <w:left w:val="single" w:sz="6" w:space="11" w:color="DDDDDD"/>
                    <w:bottom w:val="single" w:sz="6" w:space="8" w:color="DDDDDD"/>
                    <w:right w:val="single" w:sz="6" w:space="11" w:color="DDDDDD"/>
                  </w:divBdr>
                </w:div>
              </w:divsChild>
            </w:div>
          </w:divsChild>
        </w:div>
      </w:divsChild>
    </w:div>
    <w:div w:id="207608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cloudstore.moelln.de/index.php/s/RsPXmHAAm4MWXa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.marklein.ZIMMEREI-STAMER\Desktop\Vorlage_Deckblatt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035235-EA90-48B8-B010-C5E7785E2F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Vorlage_Deckblatt</Template>
  <TotalTime>0</TotalTime>
  <Pages>2</Pages>
  <Words>198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</CharactersWithSpaces>
  <SharedDoc>false</SharedDoc>
  <HLinks>
    <vt:vector size="18" baseType="variant">
      <vt:variant>
        <vt:i4>7012447</vt:i4>
      </vt:variant>
      <vt:variant>
        <vt:i4>6</vt:i4>
      </vt:variant>
      <vt:variant>
        <vt:i4>0</vt:i4>
      </vt:variant>
      <vt:variant>
        <vt:i4>5</vt:i4>
      </vt:variant>
      <vt:variant>
        <vt:lpwstr>mailto:schweinsberg@architektencontor.de</vt:lpwstr>
      </vt:variant>
      <vt:variant>
        <vt:lpwstr/>
      </vt:variant>
      <vt:variant>
        <vt:i4>1900569</vt:i4>
      </vt:variant>
      <vt:variant>
        <vt:i4>3</vt:i4>
      </vt:variant>
      <vt:variant>
        <vt:i4>0</vt:i4>
      </vt:variant>
      <vt:variant>
        <vt:i4>5</vt:i4>
      </vt:variant>
      <vt:variant>
        <vt:lpwstr>http://www.architektencontor.de/</vt:lpwstr>
      </vt:variant>
      <vt:variant>
        <vt:lpwstr/>
      </vt:variant>
      <vt:variant>
        <vt:i4>7864399</vt:i4>
      </vt:variant>
      <vt:variant>
        <vt:i4>0</vt:i4>
      </vt:variant>
      <vt:variant>
        <vt:i4>0</vt:i4>
      </vt:variant>
      <vt:variant>
        <vt:i4>5</vt:i4>
      </vt:variant>
      <vt:variant>
        <vt:lpwstr>mailto:jelinek@architektencontor.de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Kirsten Marklein</dc:creator>
  <cp:keywords/>
  <dc:description/>
  <cp:lastModifiedBy>Volker Prahl</cp:lastModifiedBy>
  <cp:revision>54</cp:revision>
  <cp:lastPrinted>2020-08-31T11:31:00Z</cp:lastPrinted>
  <dcterms:created xsi:type="dcterms:W3CDTF">2019-02-19T07:48:00Z</dcterms:created>
  <dcterms:modified xsi:type="dcterms:W3CDTF">2023-03-07T09:21:00Z</dcterms:modified>
</cp:coreProperties>
</file>