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7"/>
        <w:gridCol w:w="580"/>
        <w:gridCol w:w="125"/>
        <w:gridCol w:w="1054"/>
        <w:gridCol w:w="805"/>
        <w:gridCol w:w="952"/>
        <w:gridCol w:w="788"/>
        <w:gridCol w:w="986"/>
        <w:gridCol w:w="11"/>
        <w:gridCol w:w="1704"/>
      </w:tblGrid>
      <w:tr w:rsidR="004F6437" w:rsidRPr="004F6437" w14:paraId="5BB9E024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3ACB0051" w14:textId="77777777" w:rsidR="006224E8" w:rsidRPr="00DE06B8" w:rsidRDefault="00DE06B8" w:rsidP="00AD2100">
            <w:pPr>
              <w:pStyle w:val="Titel"/>
            </w:pPr>
            <w:r w:rsidRPr="00DE06B8">
              <w:t>Entfernung</w:t>
            </w:r>
            <w:r w:rsidR="0035118B">
              <w:t xml:space="preserve"> 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8D7ED02" w14:textId="40C66D28" w:rsidR="00C960EA" w:rsidRPr="001435BA" w:rsidRDefault="00221EDB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</w:t>
            </w:r>
            <w:r w:rsidR="00BC3C13">
              <w:rPr>
                <w:b/>
              </w:rPr>
              <w:t xml:space="preserve"> </w:t>
            </w:r>
            <w:r w:rsidR="000B681E">
              <w:rPr>
                <w:b/>
              </w:rPr>
              <w:t xml:space="preserve"> </w:t>
            </w:r>
            <w:r w:rsidR="009C7060">
              <w:rPr>
                <w:b/>
              </w:rPr>
              <w:t>12.05.2023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EAC2771" w14:textId="77777777" w:rsidR="00274851" w:rsidRPr="001435BA" w:rsidRDefault="001435BA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Abgabe </w:t>
            </w:r>
            <w:r w:rsidR="00402C29">
              <w:rPr>
                <w:b/>
              </w:rPr>
              <w:t xml:space="preserve"> 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1D71D8FE" w14:textId="77777777" w:rsidR="00CA20BA" w:rsidRPr="001435BA" w:rsidRDefault="001435BA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Uh</w:t>
            </w:r>
            <w:r w:rsidR="00727AC4">
              <w:rPr>
                <w:b/>
              </w:rPr>
              <w:t>r</w:t>
            </w:r>
          </w:p>
        </w:tc>
        <w:tc>
          <w:tcPr>
            <w:tcW w:w="1704" w:type="dxa"/>
            <w:shd w:val="clear" w:color="auto" w:fill="auto"/>
          </w:tcPr>
          <w:p w14:paraId="339E51EE" w14:textId="5923A2B5" w:rsidR="006224E8" w:rsidRPr="00BC3C13" w:rsidRDefault="00B73170" w:rsidP="004F6437">
            <w:pPr>
              <w:spacing w:after="0" w:line="240" w:lineRule="auto"/>
              <w:rPr>
                <w:b/>
              </w:rPr>
            </w:pPr>
            <w:r w:rsidRPr="005245CC">
              <w:rPr>
                <w:b/>
              </w:rPr>
              <w:t>Submission</w:t>
            </w:r>
            <w:r w:rsidR="000B681E">
              <w:rPr>
                <w:b/>
              </w:rPr>
              <w:t xml:space="preserve"> </w:t>
            </w:r>
          </w:p>
        </w:tc>
      </w:tr>
      <w:tr w:rsidR="00B73170" w:rsidRPr="004F6437" w14:paraId="5481053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04D8A644" w14:textId="77777777" w:rsidR="003D7C5C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Bauherr</w:t>
            </w:r>
          </w:p>
          <w:p w14:paraId="066F225F" w14:textId="77777777" w:rsidR="003D7C5C" w:rsidRPr="00274851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Name, Adresse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0B2B7226" w14:textId="77777777" w:rsidR="00E34750" w:rsidRDefault="009C7060" w:rsidP="00903646">
            <w:pPr>
              <w:autoSpaceDE w:val="0"/>
              <w:autoSpaceDN w:val="0"/>
              <w:adjustRightInd w:val="0"/>
              <w:spacing w:after="0" w:line="240" w:lineRule="auto"/>
            </w:pPr>
            <w:r>
              <w:t>Frau Boie</w:t>
            </w:r>
          </w:p>
          <w:p w14:paraId="21910BDE" w14:textId="44EFDB45" w:rsidR="009C7060" w:rsidRPr="004F6437" w:rsidRDefault="009C7060" w:rsidP="00903646">
            <w:pPr>
              <w:autoSpaceDE w:val="0"/>
              <w:autoSpaceDN w:val="0"/>
              <w:adjustRightInd w:val="0"/>
              <w:spacing w:after="0" w:line="240" w:lineRule="auto"/>
            </w:pPr>
            <w:r>
              <w:t>Jürgen-Wullenwever-Straße 18, HL</w:t>
            </w:r>
          </w:p>
        </w:tc>
      </w:tr>
      <w:tr w:rsidR="004F6437" w:rsidRPr="004F6437" w14:paraId="6AEB2817" w14:textId="77777777" w:rsidTr="00B56C63">
        <w:trPr>
          <w:trHeight w:val="567"/>
        </w:trPr>
        <w:tc>
          <w:tcPr>
            <w:tcW w:w="2057" w:type="dxa"/>
            <w:shd w:val="clear" w:color="auto" w:fill="F2F2F2"/>
          </w:tcPr>
          <w:p w14:paraId="621EF871" w14:textId="74719274" w:rsidR="00B73170" w:rsidRPr="00274851" w:rsidRDefault="00903646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Bauher</w:t>
            </w:r>
            <w:r w:rsidR="000B4EFD">
              <w:rPr>
                <w:b/>
              </w:rPr>
              <w:t>r</w:t>
            </w:r>
            <w:r>
              <w:rPr>
                <w:b/>
              </w:rPr>
              <w:t xml:space="preserve"> Telefon</w:t>
            </w:r>
          </w:p>
        </w:tc>
        <w:tc>
          <w:tcPr>
            <w:tcW w:w="2564" w:type="dxa"/>
            <w:gridSpan w:val="4"/>
            <w:shd w:val="clear" w:color="auto" w:fill="auto"/>
          </w:tcPr>
          <w:p w14:paraId="592DF56B" w14:textId="647C8F28" w:rsidR="00B73170" w:rsidRPr="004F6437" w:rsidRDefault="00B73170" w:rsidP="004F6437">
            <w:pPr>
              <w:spacing w:after="0" w:line="240" w:lineRule="auto"/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532CF910" w14:textId="77777777" w:rsidR="003D7C5C" w:rsidRPr="00B56C63" w:rsidRDefault="003D7C5C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Bauherr</w:t>
            </w:r>
          </w:p>
          <w:p w14:paraId="7F5BC9ED" w14:textId="77777777" w:rsidR="00B73170" w:rsidRPr="00B56C63" w:rsidRDefault="00B73170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E</w:t>
            </w:r>
            <w:r w:rsidRPr="00B56C63">
              <w:rPr>
                <w:b/>
                <w:shd w:val="clear" w:color="auto" w:fill="F2F2F2"/>
              </w:rPr>
              <w:t>-Mail</w:t>
            </w:r>
          </w:p>
        </w:tc>
        <w:tc>
          <w:tcPr>
            <w:tcW w:w="3489" w:type="dxa"/>
            <w:gridSpan w:val="4"/>
            <w:shd w:val="clear" w:color="auto" w:fill="auto"/>
          </w:tcPr>
          <w:p w14:paraId="7F5E979C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B73170" w:rsidRPr="004F6437" w14:paraId="14C2FB3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5A6DF443" w14:textId="77777777" w:rsidR="00B73170" w:rsidRPr="00274851" w:rsidRDefault="00B73170" w:rsidP="004F6437">
            <w:pPr>
              <w:spacing w:after="0" w:line="240" w:lineRule="auto"/>
              <w:rPr>
                <w:b/>
              </w:rPr>
            </w:pPr>
            <w:r w:rsidRPr="00274851">
              <w:rPr>
                <w:b/>
              </w:rPr>
              <w:t>Bauvorhaben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47409C8F" w14:textId="54F3674C" w:rsidR="00B73170" w:rsidRPr="004F6437" w:rsidRDefault="009C7060" w:rsidP="004F6437">
            <w:pPr>
              <w:spacing w:after="0" w:line="240" w:lineRule="auto"/>
            </w:pPr>
            <w:r>
              <w:t>Bootssteg reparieren, einen Teil erneuern</w:t>
            </w:r>
          </w:p>
        </w:tc>
      </w:tr>
      <w:tr w:rsidR="00A65C3C" w:rsidRPr="004F6437" w14:paraId="3A72D29F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72BF141" w14:textId="77777777" w:rsidR="00A65C3C" w:rsidRPr="00274851" w:rsidRDefault="00A65C3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Gewerk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0BD30BA8" w14:textId="56D7B1FE" w:rsidR="00E34750" w:rsidRPr="004F6437" w:rsidRDefault="009C7060" w:rsidP="004F6437">
            <w:pPr>
              <w:spacing w:after="0" w:line="240" w:lineRule="auto"/>
            </w:pPr>
            <w:r>
              <w:t>Zimmerer</w:t>
            </w:r>
          </w:p>
        </w:tc>
      </w:tr>
      <w:tr w:rsidR="00B73170" w:rsidRPr="004F6437" w14:paraId="51E94643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6206E624" w14:textId="77777777" w:rsidR="00B73170" w:rsidRPr="00274851" w:rsidRDefault="003D7C5C" w:rsidP="003D7C5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r w:rsidR="00B73170" w:rsidRPr="00274851">
              <w:rPr>
                <w:b/>
              </w:rPr>
              <w:t>Straße/Nr.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3DB7DEC0" w14:textId="280E2497" w:rsidR="00B73170" w:rsidRPr="004F6437" w:rsidRDefault="009C7060" w:rsidP="004F6437">
            <w:pPr>
              <w:spacing w:after="0" w:line="240" w:lineRule="auto"/>
            </w:pPr>
            <w:r>
              <w:t>Jürgen-Wullenwever-Straße 18, HL</w:t>
            </w:r>
          </w:p>
        </w:tc>
      </w:tr>
      <w:tr w:rsidR="00274851" w:rsidRPr="004F6437" w14:paraId="3CD3320A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D39625C" w14:textId="77777777" w:rsidR="00B73170" w:rsidRPr="00274851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r w:rsidR="00B73170" w:rsidRPr="00274851">
              <w:rPr>
                <w:b/>
              </w:rPr>
              <w:t>PLZ Ort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D7F6473" w14:textId="2764F5D9" w:rsidR="00B73170" w:rsidRPr="004F6437" w:rsidRDefault="009C7060" w:rsidP="004F6437">
            <w:pPr>
              <w:spacing w:after="0" w:line="240" w:lineRule="auto"/>
            </w:pPr>
            <w:r>
              <w:t>23566</w:t>
            </w:r>
          </w:p>
        </w:tc>
        <w:tc>
          <w:tcPr>
            <w:tcW w:w="5246" w:type="dxa"/>
            <w:gridSpan w:val="6"/>
            <w:shd w:val="clear" w:color="auto" w:fill="auto"/>
          </w:tcPr>
          <w:p w14:paraId="3B3D6186" w14:textId="0D0ECA39" w:rsidR="00B73170" w:rsidRPr="004F6437" w:rsidRDefault="009C7060" w:rsidP="004F6437">
            <w:pPr>
              <w:spacing w:after="0" w:line="240" w:lineRule="auto"/>
            </w:pPr>
            <w:r>
              <w:t>Lübeck</w:t>
            </w:r>
          </w:p>
        </w:tc>
      </w:tr>
      <w:tr w:rsidR="0026620F" w:rsidRPr="004F6437" w14:paraId="13490F2E" w14:textId="77777777" w:rsidTr="00B56C63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0D3373BE" w14:textId="77777777" w:rsidR="0026620F" w:rsidRPr="00B140F3" w:rsidRDefault="0026620F" w:rsidP="00274851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t>Adresse</w:t>
            </w:r>
            <w:r w:rsidR="003D7C5C" w:rsidRPr="00B140F3">
              <w:rPr>
                <w:b/>
              </w:rPr>
              <w:t>:</w:t>
            </w:r>
            <w:r w:rsidRPr="00B140F3">
              <w:rPr>
                <w:b/>
              </w:rPr>
              <w:t xml:space="preserve"> </w:t>
            </w:r>
            <w:r w:rsidR="00274851" w:rsidRPr="00B56C63">
              <w:rPr>
                <w:b/>
              </w:rPr>
              <w:t>Ansprechpartner</w:t>
            </w:r>
            <w:r w:rsidR="003D7C5C" w:rsidRPr="00B56C63">
              <w:rPr>
                <w:b/>
              </w:rPr>
              <w:t>/</w:t>
            </w:r>
          </w:p>
          <w:p w14:paraId="09EBE5CA" w14:textId="77777777" w:rsidR="003D7C5C" w:rsidRPr="00B140F3" w:rsidRDefault="003D7C5C" w:rsidP="00274851">
            <w:pPr>
              <w:spacing w:after="0" w:line="240" w:lineRule="auto"/>
            </w:pPr>
            <w:r w:rsidRPr="003B7647">
              <w:rPr>
                <w:b/>
              </w:rPr>
              <w:t>Architekt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39DB3ED7" w14:textId="77777777" w:rsidR="00431493" w:rsidRDefault="00431493" w:rsidP="00431493">
            <w:pPr>
              <w:rPr>
                <w:rFonts w:ascii="Verdana" w:eastAsia="Times New Roman" w:hAnsi="Verdana"/>
                <w:sz w:val="18"/>
                <w:szCs w:val="18"/>
                <w:lang w:eastAsia="de-DE"/>
              </w:rPr>
            </w:pPr>
          </w:p>
          <w:p w14:paraId="7DFAA2EB" w14:textId="0B526221" w:rsidR="00274851" w:rsidRPr="004F6437" w:rsidRDefault="0045489C" w:rsidP="006E27A2">
            <w:r>
              <w:t>Pfosten 9 x 9cm, 1m hoch, Abstand 95cm jeweils – 260cm eine Länge Handlauf ( 19cm breit + 2,5cm stark ), größte Länge 420cm, Ecke 130cm + 260cm, Querstreben 9 x 3cm</w:t>
            </w:r>
          </w:p>
        </w:tc>
      </w:tr>
      <w:tr w:rsidR="006224E8" w:rsidRPr="004F6437" w14:paraId="7C387C3C" w14:textId="77777777" w:rsidTr="00350CB2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74D80A49" w14:textId="77777777" w:rsidR="006224E8" w:rsidRPr="00B140F3" w:rsidRDefault="006224E8" w:rsidP="006224E8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t xml:space="preserve">Ansprechpartner </w:t>
            </w:r>
          </w:p>
          <w:p w14:paraId="1F0F83AA" w14:textId="77777777" w:rsidR="006224E8" w:rsidRPr="00B140F3" w:rsidRDefault="006224E8" w:rsidP="006224E8">
            <w:pPr>
              <w:rPr>
                <w:b/>
              </w:rPr>
            </w:pPr>
          </w:p>
        </w:tc>
        <w:tc>
          <w:tcPr>
            <w:tcW w:w="3516" w:type="dxa"/>
            <w:gridSpan w:val="5"/>
            <w:shd w:val="clear" w:color="auto" w:fill="DFE7F5"/>
          </w:tcPr>
          <w:p w14:paraId="313ACF06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3489" w:type="dxa"/>
            <w:gridSpan w:val="4"/>
            <w:shd w:val="clear" w:color="auto" w:fill="DFE7F5"/>
          </w:tcPr>
          <w:p w14:paraId="3824F0D9" w14:textId="77777777" w:rsidR="006224E8" w:rsidRPr="005245CC" w:rsidRDefault="006224E8" w:rsidP="006224E8">
            <w:pPr>
              <w:spacing w:after="0" w:line="240" w:lineRule="auto"/>
              <w:rPr>
                <w:b/>
              </w:rPr>
            </w:pPr>
          </w:p>
        </w:tc>
      </w:tr>
      <w:tr w:rsidR="006224E8" w:rsidRPr="004F6437" w14:paraId="073FC4B4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1E030DF9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Anfrage/Unterlagen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63BCCD1" w14:textId="77777777" w:rsidR="006224E8" w:rsidRPr="004F6437" w:rsidRDefault="006224E8" w:rsidP="006224E8">
            <w:pPr>
              <w:spacing w:after="0" w:line="240" w:lineRule="auto"/>
            </w:pPr>
            <w:r w:rsidRPr="004F6437">
              <w:t xml:space="preserve">Per Mail           </w:t>
            </w:r>
            <w:r>
              <w:t>x</w:t>
            </w:r>
          </w:p>
        </w:tc>
        <w:tc>
          <w:tcPr>
            <w:tcW w:w="1757" w:type="dxa"/>
            <w:gridSpan w:val="2"/>
            <w:shd w:val="clear" w:color="auto" w:fill="F7FEFF"/>
          </w:tcPr>
          <w:p w14:paraId="6F2D5314" w14:textId="77777777" w:rsidR="006224E8" w:rsidRPr="004F6437" w:rsidRDefault="006224E8" w:rsidP="006224E8">
            <w:pPr>
              <w:spacing w:after="0" w:line="240" w:lineRule="auto"/>
            </w:pPr>
            <w:r w:rsidRPr="004F6437">
              <w:t>Per Post            O</w:t>
            </w:r>
          </w:p>
        </w:tc>
        <w:tc>
          <w:tcPr>
            <w:tcW w:w="1785" w:type="dxa"/>
            <w:gridSpan w:val="3"/>
            <w:tcBorders>
              <w:bottom w:val="single" w:sz="4" w:space="0" w:color="auto"/>
            </w:tcBorders>
            <w:shd w:val="clear" w:color="auto" w:fill="F7FEFF"/>
          </w:tcPr>
          <w:p w14:paraId="38D9087F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Angebot            O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</w:tcPr>
          <w:p w14:paraId="7927CF1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4333EF7E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469D4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 xml:space="preserve">Beta: V-Nummer: 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5B188B03" w14:textId="77777777" w:rsidR="006224E8" w:rsidRPr="00010408" w:rsidRDefault="006224E8" w:rsidP="006224E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5799D2AC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LV-Umfang</w:t>
            </w:r>
            <w:r w:rsidR="001435BA">
              <w:rPr>
                <w:b/>
              </w:rPr>
              <w:t xml:space="preserve"> Pos. </w:t>
            </w:r>
            <w:r w:rsidR="00BF5D10">
              <w:rPr>
                <w:b/>
              </w:rPr>
              <w:t>c</w:t>
            </w:r>
            <w:r w:rsidR="001435BA">
              <w:rPr>
                <w:b/>
              </w:rPr>
              <w:t>a</w:t>
            </w:r>
            <w:r w:rsidR="00BF5D10">
              <w:rPr>
                <w:b/>
              </w:rPr>
              <w:t>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66380DEB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A779AE7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Beta: Angebotsnummer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197E5980" w14:textId="77777777" w:rsidR="006224E8" w:rsidRPr="00010408" w:rsidRDefault="006224E8" w:rsidP="006224E8">
            <w:pPr>
              <w:spacing w:after="0" w:line="240" w:lineRule="auto"/>
              <w:rPr>
                <w:b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1F3C4537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LV-Zeitbedarf</w:t>
            </w:r>
            <w:r>
              <w:rPr>
                <w:b/>
              </w:rPr>
              <w:t xml:space="preserve"> ca.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144C1AC0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0F7AE064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 xml:space="preserve">Aufgabe in Outlook erstellt              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7FF2501" w14:textId="77777777" w:rsidR="006224E8" w:rsidRPr="004F6437" w:rsidRDefault="009B69B6" w:rsidP="006224E8">
            <w:pPr>
              <w:spacing w:after="0" w:line="240" w:lineRule="auto"/>
            </w:pPr>
            <w:r>
              <w:t xml:space="preserve">Ja </w:t>
            </w:r>
          </w:p>
        </w:tc>
        <w:tc>
          <w:tcPr>
            <w:tcW w:w="5246" w:type="dxa"/>
            <w:gridSpan w:val="6"/>
            <w:shd w:val="clear" w:color="auto" w:fill="F7FEFF"/>
          </w:tcPr>
          <w:p w14:paraId="123B9EE9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0F777774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46AB03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Abgabe/Versand am</w:t>
            </w:r>
          </w:p>
        </w:tc>
        <w:tc>
          <w:tcPr>
            <w:tcW w:w="3516" w:type="dxa"/>
            <w:gridSpan w:val="5"/>
            <w:shd w:val="clear" w:color="auto" w:fill="auto"/>
          </w:tcPr>
          <w:p w14:paraId="29C09732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C752571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Mail</w:t>
            </w:r>
            <w:r w:rsidRPr="004F6437">
              <w:t xml:space="preserve">            O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auto"/>
          </w:tcPr>
          <w:p w14:paraId="152A3672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Post</w:t>
            </w:r>
            <w:r w:rsidRPr="004F6437">
              <w:t xml:space="preserve">          O</w:t>
            </w:r>
          </w:p>
        </w:tc>
      </w:tr>
      <w:tr w:rsidR="006224E8" w:rsidRPr="004F6437" w14:paraId="1E0BD70E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752E4DEB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Angebotssumme €</w:t>
            </w:r>
          </w:p>
        </w:tc>
        <w:tc>
          <w:tcPr>
            <w:tcW w:w="705" w:type="dxa"/>
            <w:gridSpan w:val="2"/>
            <w:shd w:val="clear" w:color="auto" w:fill="auto"/>
          </w:tcPr>
          <w:p w14:paraId="0C7013BB" w14:textId="77777777" w:rsidR="006224E8" w:rsidRPr="004F6437" w:rsidRDefault="006224E8" w:rsidP="006224E8">
            <w:pPr>
              <w:spacing w:after="0" w:line="240" w:lineRule="auto"/>
            </w:pPr>
            <w:r w:rsidRPr="004F6437">
              <w:t>netto</w:t>
            </w:r>
          </w:p>
        </w:tc>
        <w:tc>
          <w:tcPr>
            <w:tcW w:w="2811" w:type="dxa"/>
            <w:gridSpan w:val="3"/>
            <w:shd w:val="clear" w:color="auto" w:fill="auto"/>
          </w:tcPr>
          <w:p w14:paraId="42B19B04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788" w:type="dxa"/>
            <w:shd w:val="clear" w:color="auto" w:fill="auto"/>
          </w:tcPr>
          <w:p w14:paraId="3294B721" w14:textId="77777777" w:rsidR="006224E8" w:rsidRPr="004F6437" w:rsidRDefault="006224E8" w:rsidP="006224E8">
            <w:pPr>
              <w:spacing w:after="0" w:line="240" w:lineRule="auto"/>
            </w:pPr>
            <w:r w:rsidRPr="004F6437">
              <w:t>brutto</w:t>
            </w:r>
          </w:p>
        </w:tc>
        <w:tc>
          <w:tcPr>
            <w:tcW w:w="2701" w:type="dxa"/>
            <w:gridSpan w:val="3"/>
            <w:shd w:val="clear" w:color="auto" w:fill="auto"/>
          </w:tcPr>
          <w:p w14:paraId="0E423C3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8F6249" w:rsidRPr="004F6437" w14:paraId="19A8B877" w14:textId="77777777" w:rsidTr="00350CB2">
        <w:trPr>
          <w:trHeight w:val="567"/>
        </w:trPr>
        <w:tc>
          <w:tcPr>
            <w:tcW w:w="2057" w:type="dxa"/>
            <w:shd w:val="clear" w:color="auto" w:fill="D9E2F3"/>
          </w:tcPr>
          <w:p w14:paraId="4745F0DA" w14:textId="77777777" w:rsidR="008F6249" w:rsidRPr="004F6437" w:rsidRDefault="008F6249" w:rsidP="006224E8">
            <w:pPr>
              <w:spacing w:after="0" w:line="240" w:lineRule="auto"/>
            </w:pPr>
            <w:r w:rsidRPr="00E34750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de-DE"/>
              </w:rPr>
              <w:t>Abgabeform</w:t>
            </w:r>
          </w:p>
        </w:tc>
        <w:tc>
          <w:tcPr>
            <w:tcW w:w="1759" w:type="dxa"/>
            <w:gridSpan w:val="3"/>
            <w:shd w:val="clear" w:color="auto" w:fill="D9E2F3"/>
          </w:tcPr>
          <w:p w14:paraId="6135C0F2" w14:textId="77777777" w:rsidR="008F6249" w:rsidRPr="004F6437" w:rsidRDefault="008F6249" w:rsidP="006224E8">
            <w:pPr>
              <w:spacing w:after="0" w:line="240" w:lineRule="auto"/>
            </w:pPr>
            <w:r w:rsidRPr="008F6249">
              <w:t>schriftlich</w:t>
            </w:r>
          </w:p>
        </w:tc>
        <w:tc>
          <w:tcPr>
            <w:tcW w:w="1757" w:type="dxa"/>
            <w:gridSpan w:val="2"/>
            <w:shd w:val="clear" w:color="auto" w:fill="D9E2F3"/>
          </w:tcPr>
          <w:p w14:paraId="6637F760" w14:textId="77777777" w:rsidR="008F6249" w:rsidRPr="008F6249" w:rsidRDefault="008F6249" w:rsidP="006224E8">
            <w:pPr>
              <w:spacing w:after="0" w:line="240" w:lineRule="auto"/>
            </w:pPr>
          </w:p>
          <w:p w14:paraId="0C1A1A8F" w14:textId="77777777" w:rsidR="008F6249" w:rsidRPr="004F6437" w:rsidRDefault="008F6249" w:rsidP="006224E8">
            <w:pPr>
              <w:spacing w:after="0" w:line="240" w:lineRule="auto"/>
            </w:pPr>
            <w:r w:rsidRPr="008F6249">
              <w:t>oder per E-Mail</w:t>
            </w:r>
          </w:p>
        </w:tc>
        <w:tc>
          <w:tcPr>
            <w:tcW w:w="1774" w:type="dxa"/>
            <w:gridSpan w:val="2"/>
            <w:shd w:val="clear" w:color="auto" w:fill="D9E2F3"/>
          </w:tcPr>
          <w:p w14:paraId="60799D04" w14:textId="77777777" w:rsidR="008F6249" w:rsidRPr="004F6437" w:rsidRDefault="008F6249" w:rsidP="006224E8">
            <w:pPr>
              <w:spacing w:after="0" w:line="240" w:lineRule="auto"/>
            </w:pPr>
          </w:p>
        </w:tc>
        <w:tc>
          <w:tcPr>
            <w:tcW w:w="1715" w:type="dxa"/>
            <w:gridSpan w:val="2"/>
            <w:shd w:val="clear" w:color="auto" w:fill="D9E2F3"/>
          </w:tcPr>
          <w:p w14:paraId="34897DB8" w14:textId="77777777" w:rsidR="008F6249" w:rsidRPr="004F6437" w:rsidRDefault="008F6249" w:rsidP="006224E8">
            <w:pPr>
              <w:spacing w:after="0" w:line="240" w:lineRule="auto"/>
            </w:pPr>
          </w:p>
        </w:tc>
      </w:tr>
      <w:tr w:rsidR="006224E8" w:rsidRPr="004F6437" w14:paraId="42CF1431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8B95EAE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Beginn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7A7234EA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A64F105" w14:textId="77777777" w:rsidR="006224E8" w:rsidRPr="004F6437" w:rsidRDefault="006224E8" w:rsidP="006224E8">
            <w:pPr>
              <w:spacing w:after="0" w:line="240" w:lineRule="auto"/>
            </w:pPr>
            <w:r w:rsidRPr="004F6437">
              <w:t>1.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5D7EF1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A07A843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6B1F2B1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D466D53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Fertigstellung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31DCD4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7FD514C6" w14:textId="77777777" w:rsidR="006224E8" w:rsidRPr="004F6437" w:rsidRDefault="006224E8" w:rsidP="006224E8">
            <w:pPr>
              <w:spacing w:after="0" w:line="240" w:lineRule="auto"/>
            </w:pPr>
            <w:r w:rsidRPr="004F6437">
              <w:t>2.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2C8AE14C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6F1F3B4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3FB15922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25C4DE02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Bindefrist bis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0C85C5AD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2FD3440" w14:textId="77777777" w:rsidR="006224E8" w:rsidRPr="004F6437" w:rsidRDefault="006224E8" w:rsidP="006224E8">
            <w:pPr>
              <w:spacing w:after="0" w:line="240" w:lineRule="auto"/>
            </w:pPr>
            <w:r w:rsidRPr="004F6437">
              <w:t>3.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46CA29C8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54B1AFC7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9B4847" w14:paraId="716AC0A0" w14:textId="77777777" w:rsidTr="00350CB2">
        <w:trPr>
          <w:trHeight w:val="1721"/>
        </w:trPr>
        <w:tc>
          <w:tcPr>
            <w:tcW w:w="9062" w:type="dxa"/>
            <w:gridSpan w:val="10"/>
            <w:shd w:val="clear" w:color="auto" w:fill="auto"/>
          </w:tcPr>
          <w:p w14:paraId="11B54027" w14:textId="77777777" w:rsidR="006E0C69" w:rsidRPr="009B4847" w:rsidRDefault="006E0C69" w:rsidP="006712B1">
            <w:pPr>
              <w:rPr>
                <w:lang w:val="en-US"/>
              </w:rPr>
            </w:pPr>
          </w:p>
        </w:tc>
      </w:tr>
      <w:tr w:rsidR="006224E8" w:rsidRPr="004F6437" w14:paraId="27267C06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276CBDA0" w14:textId="77777777" w:rsidR="006224E8" w:rsidRPr="004F6437" w:rsidRDefault="006224E8" w:rsidP="006224E8">
            <w:pPr>
              <w:spacing w:after="0" w:line="240" w:lineRule="auto"/>
            </w:pPr>
            <w:r w:rsidRPr="004F6437">
              <w:lastRenderedPageBreak/>
              <w:t>Absage                 O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1B3749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Verhandlung     O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C8BEFE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Auftrag           O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0F7EB20E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0A818DB8" w14:textId="77777777" w:rsidR="006224E8" w:rsidRPr="004F6437" w:rsidRDefault="006224E8" w:rsidP="006224E8">
            <w:pPr>
              <w:spacing w:after="0" w:line="240" w:lineRule="auto"/>
            </w:pPr>
          </w:p>
        </w:tc>
      </w:tr>
    </w:tbl>
    <w:p w14:paraId="0A70C428" w14:textId="77777777" w:rsidR="00421332" w:rsidRDefault="00421332" w:rsidP="003D7C5C"/>
    <w:sectPr w:rsidR="00421332" w:rsidSect="00666E5F">
      <w:headerReference w:type="default" r:id="rId7"/>
      <w:pgSz w:w="11906" w:h="16838"/>
      <w:pgMar w:top="12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11076" w14:textId="77777777" w:rsidR="005A2B68" w:rsidRDefault="005A2B68" w:rsidP="00D91817">
      <w:pPr>
        <w:spacing w:after="0" w:line="240" w:lineRule="auto"/>
      </w:pPr>
      <w:r>
        <w:separator/>
      </w:r>
    </w:p>
  </w:endnote>
  <w:endnote w:type="continuationSeparator" w:id="0">
    <w:p w14:paraId="0A3887E5" w14:textId="77777777" w:rsidR="005A2B68" w:rsidRDefault="005A2B68" w:rsidP="00D9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1DB12" w14:textId="77777777" w:rsidR="005A2B68" w:rsidRDefault="005A2B68" w:rsidP="00D91817">
      <w:pPr>
        <w:spacing w:after="0" w:line="240" w:lineRule="auto"/>
      </w:pPr>
      <w:r>
        <w:separator/>
      </w:r>
    </w:p>
  </w:footnote>
  <w:footnote w:type="continuationSeparator" w:id="0">
    <w:p w14:paraId="33973A69" w14:textId="77777777" w:rsidR="005A2B68" w:rsidRDefault="005A2B68" w:rsidP="00D91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50D32" w14:textId="77777777" w:rsidR="00D91817" w:rsidRDefault="00DE0EF9">
    <w:pPr>
      <w:pStyle w:val="Kopfzeile"/>
    </w:pPr>
    <w:r w:rsidRPr="003D0427"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4C90D65" wp14:editId="4013B5E8">
          <wp:simplePos x="0" y="0"/>
          <wp:positionH relativeFrom="page">
            <wp:posOffset>6046590</wp:posOffset>
          </wp:positionH>
          <wp:positionV relativeFrom="page">
            <wp:posOffset>94819</wp:posOffset>
          </wp:positionV>
          <wp:extent cx="1380490" cy="301625"/>
          <wp:effectExtent l="0" t="0" r="0" b="3175"/>
          <wp:wrapSquare wrapText="bothSides"/>
          <wp:docPr id="1" name="Grafik 3" descr="G:\01-Zimmerei Stamer GmbH &amp; Co.KG\01-Büro\Werbung,Marketing\Logo\Stamer\logo stamer kle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G:\01-Zimmerei Stamer GmbH &amp; Co.KG\01-Büro\Werbung,Marketing\Logo\Stamer\logo stamer klei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30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E2F35">
      <w:rPr>
        <w:noProof/>
      </w:rPr>
      <w:fldChar w:fldCharType="begin"/>
    </w:r>
    <w:r w:rsidR="004E2F35">
      <w:rPr>
        <w:noProof/>
      </w:rPr>
      <w:instrText xml:space="preserve"> FILENAME \p \* MERGEFORMAT </w:instrText>
    </w:r>
    <w:r w:rsidR="004E2F35">
      <w:rPr>
        <w:noProof/>
      </w:rPr>
      <w:fldChar w:fldCharType="separate"/>
    </w:r>
    <w:r w:rsidR="003705DC">
      <w:rPr>
        <w:noProof/>
      </w:rPr>
      <w:t>G:\01-Zimmerei Stamer GmbH &amp; Co.KG\02-Angebot\01_offen\Deckblatt.docx</w:t>
    </w:r>
    <w:r w:rsidR="004E2F35">
      <w:rPr>
        <w:noProof/>
      </w:rPr>
      <w:fldChar w:fldCharType="end"/>
    </w:r>
  </w:p>
  <w:p w14:paraId="5878363E" w14:textId="77777777" w:rsidR="00D91817" w:rsidRDefault="00D9181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B68"/>
    <w:rsid w:val="00010408"/>
    <w:rsid w:val="000B4EFD"/>
    <w:rsid w:val="000B681E"/>
    <w:rsid w:val="000D4AEB"/>
    <w:rsid w:val="00100E03"/>
    <w:rsid w:val="001435BA"/>
    <w:rsid w:val="00153187"/>
    <w:rsid w:val="00161999"/>
    <w:rsid w:val="00172401"/>
    <w:rsid w:val="001779A7"/>
    <w:rsid w:val="001B1090"/>
    <w:rsid w:val="001D4BC1"/>
    <w:rsid w:val="00206EBD"/>
    <w:rsid w:val="002106D8"/>
    <w:rsid w:val="00221EDB"/>
    <w:rsid w:val="00243412"/>
    <w:rsid w:val="0026620F"/>
    <w:rsid w:val="00274851"/>
    <w:rsid w:val="00282254"/>
    <w:rsid w:val="00293310"/>
    <w:rsid w:val="002A571F"/>
    <w:rsid w:val="00311650"/>
    <w:rsid w:val="00325FF1"/>
    <w:rsid w:val="003262F8"/>
    <w:rsid w:val="00333300"/>
    <w:rsid w:val="00350CB2"/>
    <w:rsid w:val="0035118B"/>
    <w:rsid w:val="003705DC"/>
    <w:rsid w:val="003B7647"/>
    <w:rsid w:val="003D7C5C"/>
    <w:rsid w:val="00402C29"/>
    <w:rsid w:val="00421332"/>
    <w:rsid w:val="00422822"/>
    <w:rsid w:val="00431493"/>
    <w:rsid w:val="004525DC"/>
    <w:rsid w:val="004539C2"/>
    <w:rsid w:val="0045489C"/>
    <w:rsid w:val="004A024C"/>
    <w:rsid w:val="004A2F8C"/>
    <w:rsid w:val="004B2B06"/>
    <w:rsid w:val="004B4541"/>
    <w:rsid w:val="004C247E"/>
    <w:rsid w:val="004E2F35"/>
    <w:rsid w:val="004F6437"/>
    <w:rsid w:val="00510669"/>
    <w:rsid w:val="005151C4"/>
    <w:rsid w:val="005245CC"/>
    <w:rsid w:val="00533532"/>
    <w:rsid w:val="00544447"/>
    <w:rsid w:val="00572AA5"/>
    <w:rsid w:val="005A2B68"/>
    <w:rsid w:val="005B1753"/>
    <w:rsid w:val="005B7CC3"/>
    <w:rsid w:val="005C5929"/>
    <w:rsid w:val="006010CA"/>
    <w:rsid w:val="006224E8"/>
    <w:rsid w:val="00666E5F"/>
    <w:rsid w:val="006712B1"/>
    <w:rsid w:val="006803D4"/>
    <w:rsid w:val="006A506A"/>
    <w:rsid w:val="006C2D07"/>
    <w:rsid w:val="006E0C69"/>
    <w:rsid w:val="006E27A2"/>
    <w:rsid w:val="00710B32"/>
    <w:rsid w:val="00715E53"/>
    <w:rsid w:val="00722C98"/>
    <w:rsid w:val="00727AC4"/>
    <w:rsid w:val="0079206C"/>
    <w:rsid w:val="007A6BAD"/>
    <w:rsid w:val="007B6AA9"/>
    <w:rsid w:val="007E1204"/>
    <w:rsid w:val="007E5D77"/>
    <w:rsid w:val="007E78D7"/>
    <w:rsid w:val="00814C3B"/>
    <w:rsid w:val="00822D87"/>
    <w:rsid w:val="00825662"/>
    <w:rsid w:val="00852A45"/>
    <w:rsid w:val="00872C7A"/>
    <w:rsid w:val="0087721B"/>
    <w:rsid w:val="00891619"/>
    <w:rsid w:val="008962F6"/>
    <w:rsid w:val="008B1434"/>
    <w:rsid w:val="008E3A90"/>
    <w:rsid w:val="008E44C7"/>
    <w:rsid w:val="008F0140"/>
    <w:rsid w:val="008F0338"/>
    <w:rsid w:val="008F42D2"/>
    <w:rsid w:val="008F6249"/>
    <w:rsid w:val="00903646"/>
    <w:rsid w:val="00950D5F"/>
    <w:rsid w:val="00967965"/>
    <w:rsid w:val="00973333"/>
    <w:rsid w:val="009811E2"/>
    <w:rsid w:val="009B4847"/>
    <w:rsid w:val="009B69B6"/>
    <w:rsid w:val="009C4D63"/>
    <w:rsid w:val="009C7060"/>
    <w:rsid w:val="00A21655"/>
    <w:rsid w:val="00A3509A"/>
    <w:rsid w:val="00A65C3C"/>
    <w:rsid w:val="00A93B63"/>
    <w:rsid w:val="00AB0274"/>
    <w:rsid w:val="00AB64AD"/>
    <w:rsid w:val="00AD2100"/>
    <w:rsid w:val="00B126A3"/>
    <w:rsid w:val="00B140F3"/>
    <w:rsid w:val="00B32954"/>
    <w:rsid w:val="00B56C63"/>
    <w:rsid w:val="00B67F6C"/>
    <w:rsid w:val="00B73170"/>
    <w:rsid w:val="00B90ECC"/>
    <w:rsid w:val="00BA2AA5"/>
    <w:rsid w:val="00BB6C43"/>
    <w:rsid w:val="00BC3C13"/>
    <w:rsid w:val="00BF5D10"/>
    <w:rsid w:val="00C144B0"/>
    <w:rsid w:val="00C44725"/>
    <w:rsid w:val="00C61AF9"/>
    <w:rsid w:val="00C81176"/>
    <w:rsid w:val="00C960EA"/>
    <w:rsid w:val="00CA20BA"/>
    <w:rsid w:val="00D12A4F"/>
    <w:rsid w:val="00D43E57"/>
    <w:rsid w:val="00D6472A"/>
    <w:rsid w:val="00D91817"/>
    <w:rsid w:val="00DE06B8"/>
    <w:rsid w:val="00DE0EF9"/>
    <w:rsid w:val="00DE40CD"/>
    <w:rsid w:val="00DE5968"/>
    <w:rsid w:val="00E34750"/>
    <w:rsid w:val="00E4536A"/>
    <w:rsid w:val="00E774FC"/>
    <w:rsid w:val="00EE7806"/>
    <w:rsid w:val="00F0183D"/>
    <w:rsid w:val="00F91259"/>
    <w:rsid w:val="00FB309D"/>
    <w:rsid w:val="00FF13CB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22B8E1B"/>
  <w15:chartTrackingRefBased/>
  <w15:docId w15:val="{E701013E-29BD-4F98-83A9-A7990612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96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91817"/>
  </w:style>
  <w:style w:type="paragraph" w:styleId="Fuzeile">
    <w:name w:val="footer"/>
    <w:basedOn w:val="Standard"/>
    <w:link w:val="Fu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9181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5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325FF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100E03"/>
    <w:rPr>
      <w:color w:val="0000FF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6224E8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9B4847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872C7A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872C7A"/>
    <w:rPr>
      <w:rFonts w:eastAsiaTheme="minorHAnsi" w:cstheme="minorBidi"/>
      <w:sz w:val="22"/>
      <w:szCs w:val="21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AD21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D210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27824">
                  <w:marLeft w:val="0"/>
                  <w:marRight w:val="0"/>
                  <w:marTop w:val="0"/>
                  <w:marBottom w:val="0"/>
                  <w:divBdr>
                    <w:top w:val="single" w:sz="6" w:space="8" w:color="DDDDDD"/>
                    <w:left w:val="single" w:sz="6" w:space="11" w:color="DDDDDD"/>
                    <w:bottom w:val="single" w:sz="6" w:space="8" w:color="DDDDDD"/>
                    <w:right w:val="single" w:sz="6" w:space="11" w:color="DDDDDD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.marklein.ZIMMEREI-STAMER\Desktop\Vorlage_Deckblat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35235-EA90-48B8-B010-C5E7785E2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Vorlage_Deckblatt</Template>
  <TotalTime>0</TotalTime>
  <Pages>2</Pages>
  <Words>141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Links>
    <vt:vector size="18" baseType="variant">
      <vt:variant>
        <vt:i4>7012447</vt:i4>
      </vt:variant>
      <vt:variant>
        <vt:i4>6</vt:i4>
      </vt:variant>
      <vt:variant>
        <vt:i4>0</vt:i4>
      </vt:variant>
      <vt:variant>
        <vt:i4>5</vt:i4>
      </vt:variant>
      <vt:variant>
        <vt:lpwstr>mailto:schweinsberg@architektencontor.de</vt:lpwstr>
      </vt:variant>
      <vt:variant>
        <vt:lpwstr/>
      </vt:variant>
      <vt:variant>
        <vt:i4>1900569</vt:i4>
      </vt:variant>
      <vt:variant>
        <vt:i4>3</vt:i4>
      </vt:variant>
      <vt:variant>
        <vt:i4>0</vt:i4>
      </vt:variant>
      <vt:variant>
        <vt:i4>5</vt:i4>
      </vt:variant>
      <vt:variant>
        <vt:lpwstr>http://www.architektencontor.de/</vt:lpwstr>
      </vt:variant>
      <vt:variant>
        <vt:lpwstr/>
      </vt:variant>
      <vt:variant>
        <vt:i4>7864399</vt:i4>
      </vt:variant>
      <vt:variant>
        <vt:i4>0</vt:i4>
      </vt:variant>
      <vt:variant>
        <vt:i4>0</vt:i4>
      </vt:variant>
      <vt:variant>
        <vt:i4>5</vt:i4>
      </vt:variant>
      <vt:variant>
        <vt:lpwstr>mailto:jelinek@architektencontor.de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Marklein</dc:creator>
  <cp:keywords/>
  <dc:description/>
  <cp:lastModifiedBy>Volker Prahl</cp:lastModifiedBy>
  <cp:revision>57</cp:revision>
  <cp:lastPrinted>2020-08-31T11:31:00Z</cp:lastPrinted>
  <dcterms:created xsi:type="dcterms:W3CDTF">2019-02-19T07:48:00Z</dcterms:created>
  <dcterms:modified xsi:type="dcterms:W3CDTF">2023-05-12T11:48:00Z</dcterms:modified>
</cp:coreProperties>
</file>