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7"/>
        <w:gridCol w:w="580"/>
        <w:gridCol w:w="125"/>
        <w:gridCol w:w="1054"/>
        <w:gridCol w:w="805"/>
        <w:gridCol w:w="952"/>
        <w:gridCol w:w="788"/>
        <w:gridCol w:w="986"/>
        <w:gridCol w:w="11"/>
        <w:gridCol w:w="1704"/>
      </w:tblGrid>
      <w:tr w:rsidR="004F6437" w:rsidRPr="004F6437" w14:paraId="5BB9E024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3ACB0051" w14:textId="77777777" w:rsidR="006224E8" w:rsidRPr="00DE06B8" w:rsidRDefault="00DE06B8" w:rsidP="00AD2100">
            <w:pPr>
              <w:pStyle w:val="Titel"/>
            </w:pPr>
            <w:r w:rsidRPr="00DE06B8">
              <w:t>Entfernung</w:t>
            </w:r>
            <w:r w:rsidR="0035118B">
              <w:t xml:space="preserve"> 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18D7ED02" w14:textId="77B4CABB" w:rsidR="00C960EA" w:rsidRPr="001435BA" w:rsidRDefault="00221EDB" w:rsidP="003705D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Datum</w:t>
            </w:r>
            <w:r w:rsidR="00BC3C13">
              <w:rPr>
                <w:b/>
              </w:rPr>
              <w:t xml:space="preserve"> </w:t>
            </w:r>
            <w:r w:rsidR="000B681E">
              <w:rPr>
                <w:b/>
              </w:rPr>
              <w:t xml:space="preserve"> </w:t>
            </w:r>
          </w:p>
        </w:tc>
        <w:tc>
          <w:tcPr>
            <w:tcW w:w="1757" w:type="dxa"/>
            <w:gridSpan w:val="2"/>
            <w:shd w:val="clear" w:color="auto" w:fill="auto"/>
          </w:tcPr>
          <w:p w14:paraId="2EAC2771" w14:textId="77777777" w:rsidR="00274851" w:rsidRPr="001435BA" w:rsidRDefault="001435BA" w:rsidP="003705D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Abgabe </w:t>
            </w:r>
            <w:r w:rsidR="00402C29">
              <w:rPr>
                <w:b/>
              </w:rPr>
              <w:t xml:space="preserve"> 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1D71D8FE" w14:textId="77777777" w:rsidR="00CA20BA" w:rsidRPr="001435BA" w:rsidRDefault="001435BA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Uh</w:t>
            </w:r>
            <w:r w:rsidR="00727AC4">
              <w:rPr>
                <w:b/>
              </w:rPr>
              <w:t>r</w:t>
            </w:r>
          </w:p>
        </w:tc>
        <w:tc>
          <w:tcPr>
            <w:tcW w:w="1704" w:type="dxa"/>
            <w:shd w:val="clear" w:color="auto" w:fill="auto"/>
          </w:tcPr>
          <w:p w14:paraId="339E51EE" w14:textId="5923A2B5" w:rsidR="006224E8" w:rsidRPr="00BC3C13" w:rsidRDefault="00B73170" w:rsidP="004F6437">
            <w:pPr>
              <w:spacing w:after="0" w:line="240" w:lineRule="auto"/>
              <w:rPr>
                <w:b/>
              </w:rPr>
            </w:pPr>
            <w:r w:rsidRPr="005245CC">
              <w:rPr>
                <w:b/>
              </w:rPr>
              <w:t>Submission</w:t>
            </w:r>
            <w:r w:rsidR="000B681E">
              <w:rPr>
                <w:b/>
              </w:rPr>
              <w:t xml:space="preserve"> </w:t>
            </w:r>
          </w:p>
        </w:tc>
      </w:tr>
      <w:tr w:rsidR="00B73170" w:rsidRPr="004F6437" w14:paraId="54810536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04D8A644" w14:textId="77777777" w:rsidR="003D7C5C" w:rsidRDefault="003D7C5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Bauherr</w:t>
            </w:r>
          </w:p>
          <w:p w14:paraId="066F225F" w14:textId="77777777" w:rsidR="003D7C5C" w:rsidRPr="00274851" w:rsidRDefault="003D7C5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Name, Adresse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21910BDE" w14:textId="54F45A11" w:rsidR="00E34750" w:rsidRPr="004F6437" w:rsidRDefault="00B23FE0" w:rsidP="00903646">
            <w:pPr>
              <w:autoSpaceDE w:val="0"/>
              <w:autoSpaceDN w:val="0"/>
              <w:adjustRightInd w:val="0"/>
              <w:spacing w:after="0" w:line="240" w:lineRule="auto"/>
            </w:pPr>
            <w:r>
              <w:t xml:space="preserve">Claudia Schleker, </w:t>
            </w:r>
            <w:proofErr w:type="spellStart"/>
            <w:r>
              <w:t>Arnimstr</w:t>
            </w:r>
            <w:proofErr w:type="spellEnd"/>
            <w:r>
              <w:t>. 21a, HL</w:t>
            </w:r>
          </w:p>
        </w:tc>
      </w:tr>
      <w:tr w:rsidR="004F6437" w:rsidRPr="004F6437" w14:paraId="6AEB2817" w14:textId="77777777" w:rsidTr="00B56C63">
        <w:trPr>
          <w:trHeight w:val="567"/>
        </w:trPr>
        <w:tc>
          <w:tcPr>
            <w:tcW w:w="2057" w:type="dxa"/>
            <w:shd w:val="clear" w:color="auto" w:fill="F2F2F2"/>
          </w:tcPr>
          <w:p w14:paraId="621EF871" w14:textId="74719274" w:rsidR="00B73170" w:rsidRPr="00274851" w:rsidRDefault="00903646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Bauher</w:t>
            </w:r>
            <w:r w:rsidR="000B4EFD">
              <w:rPr>
                <w:b/>
              </w:rPr>
              <w:t>r</w:t>
            </w:r>
            <w:r>
              <w:rPr>
                <w:b/>
              </w:rPr>
              <w:t xml:space="preserve"> Telefon</w:t>
            </w:r>
          </w:p>
        </w:tc>
        <w:tc>
          <w:tcPr>
            <w:tcW w:w="2564" w:type="dxa"/>
            <w:gridSpan w:val="4"/>
            <w:shd w:val="clear" w:color="auto" w:fill="auto"/>
          </w:tcPr>
          <w:p w14:paraId="592DF56B" w14:textId="1991B585" w:rsidR="00B73170" w:rsidRPr="004F6437" w:rsidRDefault="00B23FE0" w:rsidP="004F6437">
            <w:pPr>
              <w:spacing w:after="0" w:line="240" w:lineRule="auto"/>
            </w:pPr>
            <w:r>
              <w:t>0170-1872746</w:t>
            </w:r>
          </w:p>
        </w:tc>
        <w:tc>
          <w:tcPr>
            <w:tcW w:w="952" w:type="dxa"/>
            <w:shd w:val="clear" w:color="auto" w:fill="F2F2F2" w:themeFill="background1" w:themeFillShade="F2"/>
          </w:tcPr>
          <w:p w14:paraId="532CF910" w14:textId="77777777" w:rsidR="003D7C5C" w:rsidRPr="00B56C63" w:rsidRDefault="003D7C5C" w:rsidP="004F6437">
            <w:pPr>
              <w:spacing w:after="0" w:line="240" w:lineRule="auto"/>
              <w:rPr>
                <w:b/>
              </w:rPr>
            </w:pPr>
            <w:r w:rsidRPr="00B56C63">
              <w:rPr>
                <w:b/>
              </w:rPr>
              <w:t>Bauherr</w:t>
            </w:r>
          </w:p>
          <w:p w14:paraId="7F5BC9ED" w14:textId="77777777" w:rsidR="00B73170" w:rsidRPr="00B56C63" w:rsidRDefault="00B73170" w:rsidP="004F6437">
            <w:pPr>
              <w:spacing w:after="0" w:line="240" w:lineRule="auto"/>
              <w:rPr>
                <w:b/>
              </w:rPr>
            </w:pPr>
            <w:r w:rsidRPr="00B56C63">
              <w:rPr>
                <w:b/>
              </w:rPr>
              <w:t>E</w:t>
            </w:r>
            <w:r w:rsidRPr="00B56C63">
              <w:rPr>
                <w:b/>
                <w:shd w:val="clear" w:color="auto" w:fill="F2F2F2"/>
              </w:rPr>
              <w:t>-Mail</w:t>
            </w:r>
          </w:p>
        </w:tc>
        <w:tc>
          <w:tcPr>
            <w:tcW w:w="3489" w:type="dxa"/>
            <w:gridSpan w:val="4"/>
            <w:shd w:val="clear" w:color="auto" w:fill="auto"/>
          </w:tcPr>
          <w:p w14:paraId="7F5E979C" w14:textId="3128B051" w:rsidR="00B73170" w:rsidRPr="004F6437" w:rsidRDefault="00B23FE0" w:rsidP="004F6437">
            <w:pPr>
              <w:spacing w:after="0" w:line="240" w:lineRule="auto"/>
            </w:pPr>
            <w:r>
              <w:t>Claudia.schleker@gmail.com</w:t>
            </w:r>
          </w:p>
        </w:tc>
      </w:tr>
      <w:tr w:rsidR="00B73170" w:rsidRPr="004F6437" w14:paraId="14C2FB36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5A6DF443" w14:textId="77777777" w:rsidR="00B73170" w:rsidRPr="00274851" w:rsidRDefault="00B73170" w:rsidP="004F6437">
            <w:pPr>
              <w:spacing w:after="0" w:line="240" w:lineRule="auto"/>
              <w:rPr>
                <w:b/>
              </w:rPr>
            </w:pPr>
            <w:r w:rsidRPr="00274851">
              <w:rPr>
                <w:b/>
              </w:rPr>
              <w:t>Bauvorhaben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47409C8F" w14:textId="79C80B83" w:rsidR="00B73170" w:rsidRPr="004F6437" w:rsidRDefault="00B23FE0" w:rsidP="004F6437">
            <w:pPr>
              <w:spacing w:after="0" w:line="240" w:lineRule="auto"/>
            </w:pPr>
            <w:proofErr w:type="spellStart"/>
            <w:proofErr w:type="gramStart"/>
            <w:r>
              <w:t>Verranda</w:t>
            </w:r>
            <w:proofErr w:type="spellEnd"/>
            <w:r>
              <w:t xml:space="preserve"> :</w:t>
            </w:r>
            <w:proofErr w:type="gramEnd"/>
            <w:r>
              <w:t xml:space="preserve"> Vordach Holzkonstruktion bauen und Demontage Bestand</w:t>
            </w:r>
          </w:p>
        </w:tc>
      </w:tr>
      <w:tr w:rsidR="00A65C3C" w:rsidRPr="004F6437" w14:paraId="3A72D29F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172BF141" w14:textId="77777777" w:rsidR="00A65C3C" w:rsidRPr="00274851" w:rsidRDefault="00A65C3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Gewerk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0BD30BA8" w14:textId="34C13610" w:rsidR="00E34750" w:rsidRPr="004F6437" w:rsidRDefault="00B23FE0" w:rsidP="004F6437">
            <w:pPr>
              <w:spacing w:after="0" w:line="240" w:lineRule="auto"/>
            </w:pPr>
            <w:r>
              <w:t>Zimmerer</w:t>
            </w:r>
          </w:p>
        </w:tc>
      </w:tr>
      <w:tr w:rsidR="00B73170" w:rsidRPr="004F6437" w14:paraId="51E94643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6206E624" w14:textId="77777777" w:rsidR="00B73170" w:rsidRPr="00274851" w:rsidRDefault="003D7C5C" w:rsidP="003D7C5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BV: </w:t>
            </w:r>
            <w:r w:rsidR="00B73170" w:rsidRPr="00274851">
              <w:rPr>
                <w:b/>
              </w:rPr>
              <w:t>Straße/Nr.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3DB7DEC0" w14:textId="3B8B9A3C" w:rsidR="00B73170" w:rsidRPr="004F6437" w:rsidRDefault="00B23FE0" w:rsidP="004F6437">
            <w:pPr>
              <w:spacing w:after="0" w:line="240" w:lineRule="auto"/>
            </w:pPr>
            <w:proofErr w:type="spellStart"/>
            <w:r>
              <w:t>Arnimstraße</w:t>
            </w:r>
            <w:proofErr w:type="spellEnd"/>
            <w:r>
              <w:t xml:space="preserve"> 21a, HL</w:t>
            </w:r>
          </w:p>
        </w:tc>
      </w:tr>
      <w:tr w:rsidR="00274851" w:rsidRPr="004F6437" w14:paraId="3CD3320A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7D39625C" w14:textId="77777777" w:rsidR="00B73170" w:rsidRPr="00274851" w:rsidRDefault="003D7C5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BV: </w:t>
            </w:r>
            <w:proofErr w:type="gramStart"/>
            <w:r w:rsidR="00B73170" w:rsidRPr="00274851">
              <w:rPr>
                <w:b/>
              </w:rPr>
              <w:t>PLZ Ort</w:t>
            </w:r>
            <w:proofErr w:type="gramEnd"/>
          </w:p>
        </w:tc>
        <w:tc>
          <w:tcPr>
            <w:tcW w:w="1759" w:type="dxa"/>
            <w:gridSpan w:val="3"/>
            <w:shd w:val="clear" w:color="auto" w:fill="auto"/>
          </w:tcPr>
          <w:p w14:paraId="1D7F6473" w14:textId="77777777" w:rsidR="00B73170" w:rsidRPr="004F6437" w:rsidRDefault="00B73170" w:rsidP="004F6437">
            <w:pPr>
              <w:spacing w:after="0" w:line="240" w:lineRule="auto"/>
            </w:pPr>
          </w:p>
        </w:tc>
        <w:tc>
          <w:tcPr>
            <w:tcW w:w="5246" w:type="dxa"/>
            <w:gridSpan w:val="6"/>
            <w:shd w:val="clear" w:color="auto" w:fill="auto"/>
          </w:tcPr>
          <w:p w14:paraId="3B3D6186" w14:textId="77777777" w:rsidR="00B73170" w:rsidRPr="004F6437" w:rsidRDefault="00B73170" w:rsidP="004F6437">
            <w:pPr>
              <w:spacing w:after="0" w:line="240" w:lineRule="auto"/>
            </w:pPr>
          </w:p>
        </w:tc>
      </w:tr>
      <w:tr w:rsidR="0026620F" w:rsidRPr="004F6437" w14:paraId="13490F2E" w14:textId="77777777" w:rsidTr="00B56C63">
        <w:trPr>
          <w:trHeight w:val="567"/>
        </w:trPr>
        <w:tc>
          <w:tcPr>
            <w:tcW w:w="2057" w:type="dxa"/>
            <w:shd w:val="clear" w:color="auto" w:fill="D9E2F3" w:themeFill="accent1" w:themeFillTint="33"/>
          </w:tcPr>
          <w:p w14:paraId="0D3373BE" w14:textId="77777777" w:rsidR="0026620F" w:rsidRPr="00B140F3" w:rsidRDefault="0026620F" w:rsidP="00274851">
            <w:pPr>
              <w:spacing w:after="0" w:line="240" w:lineRule="auto"/>
              <w:rPr>
                <w:b/>
              </w:rPr>
            </w:pPr>
            <w:r w:rsidRPr="00B140F3">
              <w:rPr>
                <w:b/>
              </w:rPr>
              <w:t>Adresse</w:t>
            </w:r>
            <w:r w:rsidR="003D7C5C" w:rsidRPr="00B140F3">
              <w:rPr>
                <w:b/>
              </w:rPr>
              <w:t>:</w:t>
            </w:r>
            <w:r w:rsidRPr="00B140F3">
              <w:rPr>
                <w:b/>
              </w:rPr>
              <w:t xml:space="preserve"> </w:t>
            </w:r>
            <w:r w:rsidR="00274851" w:rsidRPr="00B56C63">
              <w:rPr>
                <w:b/>
              </w:rPr>
              <w:t>Ansprechpartner</w:t>
            </w:r>
            <w:r w:rsidR="003D7C5C" w:rsidRPr="00B56C63">
              <w:rPr>
                <w:b/>
              </w:rPr>
              <w:t>/</w:t>
            </w:r>
          </w:p>
          <w:p w14:paraId="09EBE5CA" w14:textId="77777777" w:rsidR="003D7C5C" w:rsidRPr="00B140F3" w:rsidRDefault="003D7C5C" w:rsidP="00274851">
            <w:pPr>
              <w:spacing w:after="0" w:line="240" w:lineRule="auto"/>
            </w:pPr>
            <w:r w:rsidRPr="003B7647">
              <w:rPr>
                <w:b/>
              </w:rPr>
              <w:t>Architekt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39DB3ED7" w14:textId="77777777" w:rsidR="00431493" w:rsidRDefault="00431493" w:rsidP="00431493">
            <w:pPr>
              <w:rPr>
                <w:rFonts w:ascii="Verdana" w:eastAsia="Times New Roman" w:hAnsi="Verdana"/>
                <w:sz w:val="18"/>
                <w:szCs w:val="18"/>
                <w:lang w:eastAsia="de-DE"/>
              </w:rPr>
            </w:pPr>
          </w:p>
          <w:p w14:paraId="7DFAA2EB" w14:textId="77777777" w:rsidR="00274851" w:rsidRPr="004F6437" w:rsidRDefault="00274851" w:rsidP="006E27A2"/>
        </w:tc>
      </w:tr>
      <w:tr w:rsidR="006224E8" w:rsidRPr="004F6437" w14:paraId="7C387C3C" w14:textId="77777777" w:rsidTr="00350CB2">
        <w:trPr>
          <w:trHeight w:val="567"/>
        </w:trPr>
        <w:tc>
          <w:tcPr>
            <w:tcW w:w="2057" w:type="dxa"/>
            <w:shd w:val="clear" w:color="auto" w:fill="D9E2F3" w:themeFill="accent1" w:themeFillTint="33"/>
          </w:tcPr>
          <w:p w14:paraId="74D80A49" w14:textId="77777777" w:rsidR="006224E8" w:rsidRPr="00B140F3" w:rsidRDefault="006224E8" w:rsidP="006224E8">
            <w:pPr>
              <w:spacing w:after="0" w:line="240" w:lineRule="auto"/>
              <w:rPr>
                <w:b/>
              </w:rPr>
            </w:pPr>
            <w:r w:rsidRPr="00B140F3">
              <w:rPr>
                <w:b/>
              </w:rPr>
              <w:t xml:space="preserve">Ansprechpartner </w:t>
            </w:r>
          </w:p>
          <w:p w14:paraId="1F0F83AA" w14:textId="77777777" w:rsidR="006224E8" w:rsidRPr="00B140F3" w:rsidRDefault="006224E8" w:rsidP="006224E8">
            <w:pPr>
              <w:rPr>
                <w:b/>
              </w:rPr>
            </w:pPr>
          </w:p>
        </w:tc>
        <w:tc>
          <w:tcPr>
            <w:tcW w:w="3516" w:type="dxa"/>
            <w:gridSpan w:val="5"/>
            <w:shd w:val="clear" w:color="auto" w:fill="DFE7F5"/>
          </w:tcPr>
          <w:p w14:paraId="313ACF06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3489" w:type="dxa"/>
            <w:gridSpan w:val="4"/>
            <w:shd w:val="clear" w:color="auto" w:fill="DFE7F5"/>
          </w:tcPr>
          <w:p w14:paraId="3824F0D9" w14:textId="77777777" w:rsidR="006224E8" w:rsidRPr="005245CC" w:rsidRDefault="006224E8" w:rsidP="006224E8">
            <w:pPr>
              <w:spacing w:after="0" w:line="240" w:lineRule="auto"/>
              <w:rPr>
                <w:b/>
              </w:rPr>
            </w:pPr>
          </w:p>
        </w:tc>
      </w:tr>
      <w:tr w:rsidR="006224E8" w:rsidRPr="004F6437" w14:paraId="073FC4B4" w14:textId="77777777" w:rsidTr="00350CB2">
        <w:trPr>
          <w:trHeight w:val="567"/>
        </w:trPr>
        <w:tc>
          <w:tcPr>
            <w:tcW w:w="2057" w:type="dxa"/>
            <w:shd w:val="clear" w:color="auto" w:fill="F7FEFF"/>
          </w:tcPr>
          <w:p w14:paraId="1E030DF9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Anfrage/Unterlagen</w:t>
            </w:r>
          </w:p>
        </w:tc>
        <w:tc>
          <w:tcPr>
            <w:tcW w:w="1759" w:type="dxa"/>
            <w:gridSpan w:val="3"/>
            <w:shd w:val="clear" w:color="auto" w:fill="F7FEFF"/>
          </w:tcPr>
          <w:p w14:paraId="763BCCD1" w14:textId="77777777" w:rsidR="006224E8" w:rsidRPr="004F6437" w:rsidRDefault="006224E8" w:rsidP="006224E8">
            <w:pPr>
              <w:spacing w:after="0" w:line="240" w:lineRule="auto"/>
            </w:pPr>
            <w:r w:rsidRPr="004F6437">
              <w:t xml:space="preserve">Per Mail           </w:t>
            </w:r>
            <w:r>
              <w:t>x</w:t>
            </w:r>
          </w:p>
        </w:tc>
        <w:tc>
          <w:tcPr>
            <w:tcW w:w="1757" w:type="dxa"/>
            <w:gridSpan w:val="2"/>
            <w:shd w:val="clear" w:color="auto" w:fill="F7FEFF"/>
          </w:tcPr>
          <w:p w14:paraId="6F2D5314" w14:textId="77777777" w:rsidR="006224E8" w:rsidRPr="004F6437" w:rsidRDefault="006224E8" w:rsidP="006224E8">
            <w:pPr>
              <w:spacing w:after="0" w:line="240" w:lineRule="auto"/>
            </w:pPr>
            <w:r w:rsidRPr="004F6437">
              <w:t>Per Post            O</w:t>
            </w:r>
          </w:p>
        </w:tc>
        <w:tc>
          <w:tcPr>
            <w:tcW w:w="1785" w:type="dxa"/>
            <w:gridSpan w:val="3"/>
            <w:tcBorders>
              <w:bottom w:val="single" w:sz="4" w:space="0" w:color="auto"/>
            </w:tcBorders>
            <w:shd w:val="clear" w:color="auto" w:fill="F7FEFF"/>
          </w:tcPr>
          <w:p w14:paraId="38D9087F" w14:textId="77777777" w:rsidR="006224E8" w:rsidRPr="004F6437" w:rsidRDefault="006224E8" w:rsidP="006224E8">
            <w:pPr>
              <w:spacing w:after="0" w:line="240" w:lineRule="auto"/>
            </w:pPr>
            <w:r w:rsidRPr="004F6437">
              <w:t>Angebot            O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shd w:val="clear" w:color="auto" w:fill="auto"/>
          </w:tcPr>
          <w:p w14:paraId="7927CF11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4333EF7E" w14:textId="77777777" w:rsidTr="00350CB2">
        <w:trPr>
          <w:trHeight w:val="567"/>
        </w:trPr>
        <w:tc>
          <w:tcPr>
            <w:tcW w:w="2637" w:type="dxa"/>
            <w:gridSpan w:val="2"/>
            <w:shd w:val="clear" w:color="auto" w:fill="F7FEFF"/>
          </w:tcPr>
          <w:p w14:paraId="3469D4E1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 xml:space="preserve">Beta: V-Nummer: </w:t>
            </w:r>
          </w:p>
        </w:tc>
        <w:tc>
          <w:tcPr>
            <w:tcW w:w="2936" w:type="dxa"/>
            <w:gridSpan w:val="4"/>
            <w:tcBorders>
              <w:right w:val="single" w:sz="4" w:space="0" w:color="auto"/>
            </w:tcBorders>
            <w:shd w:val="clear" w:color="auto" w:fill="F7FEFF"/>
          </w:tcPr>
          <w:p w14:paraId="5B188B03" w14:textId="77777777" w:rsidR="006224E8" w:rsidRPr="00010408" w:rsidRDefault="006224E8" w:rsidP="006224E8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7"/>
          </w:tcPr>
          <w:p w14:paraId="5799D2AC" w14:textId="77777777" w:rsidR="006224E8" w:rsidRPr="004B4541" w:rsidRDefault="006224E8" w:rsidP="006224E8">
            <w:pPr>
              <w:spacing w:after="0" w:line="240" w:lineRule="auto"/>
              <w:rPr>
                <w:b/>
              </w:rPr>
            </w:pPr>
            <w:r w:rsidRPr="004B4541">
              <w:rPr>
                <w:b/>
              </w:rPr>
              <w:t>LV-Umfang</w:t>
            </w:r>
            <w:r w:rsidR="001435BA">
              <w:rPr>
                <w:b/>
              </w:rPr>
              <w:t xml:space="preserve"> Pos. </w:t>
            </w:r>
            <w:r w:rsidR="00BF5D10">
              <w:rPr>
                <w:b/>
              </w:rPr>
              <w:t>c</w:t>
            </w:r>
            <w:r w:rsidR="001435BA">
              <w:rPr>
                <w:b/>
              </w:rPr>
              <w:t>a</w:t>
            </w:r>
            <w:r w:rsidR="00BF5D10">
              <w:rPr>
                <w:b/>
              </w:rPr>
              <w:t>.</w:t>
            </w:r>
            <w:r w:rsidR="006803D4">
              <w:rPr>
                <w:b/>
              </w:rPr>
              <w:t xml:space="preserve"> </w:t>
            </w:r>
          </w:p>
        </w:tc>
      </w:tr>
      <w:tr w:rsidR="006224E8" w:rsidRPr="004F6437" w14:paraId="66380DEB" w14:textId="77777777" w:rsidTr="00350CB2">
        <w:trPr>
          <w:trHeight w:val="567"/>
        </w:trPr>
        <w:tc>
          <w:tcPr>
            <w:tcW w:w="2637" w:type="dxa"/>
            <w:gridSpan w:val="2"/>
            <w:shd w:val="clear" w:color="auto" w:fill="F7FEFF"/>
          </w:tcPr>
          <w:p w14:paraId="3A779AE7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Beta: Angebotsnummer</w:t>
            </w:r>
          </w:p>
        </w:tc>
        <w:tc>
          <w:tcPr>
            <w:tcW w:w="2936" w:type="dxa"/>
            <w:gridSpan w:val="4"/>
            <w:tcBorders>
              <w:right w:val="single" w:sz="4" w:space="0" w:color="auto"/>
            </w:tcBorders>
            <w:shd w:val="clear" w:color="auto" w:fill="F7FEFF"/>
          </w:tcPr>
          <w:p w14:paraId="197E5980" w14:textId="77777777" w:rsidR="006224E8" w:rsidRPr="00010408" w:rsidRDefault="006224E8" w:rsidP="006224E8">
            <w:pPr>
              <w:spacing w:after="0" w:line="240" w:lineRule="auto"/>
              <w:rPr>
                <w:b/>
              </w:rPr>
            </w:pP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7"/>
          </w:tcPr>
          <w:p w14:paraId="1F3C4537" w14:textId="77777777" w:rsidR="006224E8" w:rsidRPr="004B4541" w:rsidRDefault="006224E8" w:rsidP="006224E8">
            <w:pPr>
              <w:spacing w:after="0" w:line="240" w:lineRule="auto"/>
              <w:rPr>
                <w:b/>
              </w:rPr>
            </w:pPr>
            <w:r w:rsidRPr="004B4541">
              <w:rPr>
                <w:b/>
              </w:rPr>
              <w:t>LV-Zeitbedarf</w:t>
            </w:r>
            <w:r>
              <w:rPr>
                <w:b/>
              </w:rPr>
              <w:t xml:space="preserve"> ca.</w:t>
            </w:r>
            <w:r w:rsidR="006803D4">
              <w:rPr>
                <w:b/>
              </w:rPr>
              <w:t xml:space="preserve"> </w:t>
            </w:r>
          </w:p>
        </w:tc>
      </w:tr>
      <w:tr w:rsidR="006224E8" w:rsidRPr="004F6437" w14:paraId="144C1AC0" w14:textId="77777777" w:rsidTr="00350CB2">
        <w:trPr>
          <w:trHeight w:val="567"/>
        </w:trPr>
        <w:tc>
          <w:tcPr>
            <w:tcW w:w="2057" w:type="dxa"/>
            <w:shd w:val="clear" w:color="auto" w:fill="F7FEFF"/>
          </w:tcPr>
          <w:p w14:paraId="0F7AE064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 xml:space="preserve">Aufgabe in Outlook erstellt              </w:t>
            </w:r>
          </w:p>
        </w:tc>
        <w:tc>
          <w:tcPr>
            <w:tcW w:w="1759" w:type="dxa"/>
            <w:gridSpan w:val="3"/>
            <w:shd w:val="clear" w:color="auto" w:fill="F7FEFF"/>
          </w:tcPr>
          <w:p w14:paraId="77FF2501" w14:textId="77777777" w:rsidR="006224E8" w:rsidRPr="004F6437" w:rsidRDefault="009B69B6" w:rsidP="006224E8">
            <w:pPr>
              <w:spacing w:after="0" w:line="240" w:lineRule="auto"/>
            </w:pPr>
            <w:r>
              <w:t xml:space="preserve">Ja </w:t>
            </w:r>
          </w:p>
        </w:tc>
        <w:tc>
          <w:tcPr>
            <w:tcW w:w="5246" w:type="dxa"/>
            <w:gridSpan w:val="6"/>
            <w:shd w:val="clear" w:color="auto" w:fill="F7FEFF"/>
          </w:tcPr>
          <w:p w14:paraId="123B9EE9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0F777774" w14:textId="77777777" w:rsidTr="00350CB2">
        <w:trPr>
          <w:trHeight w:val="567"/>
        </w:trPr>
        <w:tc>
          <w:tcPr>
            <w:tcW w:w="2057" w:type="dxa"/>
            <w:shd w:val="clear" w:color="auto" w:fill="auto"/>
          </w:tcPr>
          <w:p w14:paraId="46AB03E1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Abgabe/Versand am</w:t>
            </w:r>
          </w:p>
        </w:tc>
        <w:tc>
          <w:tcPr>
            <w:tcW w:w="3516" w:type="dxa"/>
            <w:gridSpan w:val="5"/>
            <w:shd w:val="clear" w:color="auto" w:fill="auto"/>
          </w:tcPr>
          <w:p w14:paraId="29C09732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8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C752571" w14:textId="77777777" w:rsidR="006224E8" w:rsidRPr="004F6437" w:rsidRDefault="006224E8" w:rsidP="006224E8">
            <w:pPr>
              <w:spacing w:after="0" w:line="240" w:lineRule="auto"/>
            </w:pPr>
            <w:r w:rsidRPr="00325FF1">
              <w:rPr>
                <w:b/>
              </w:rPr>
              <w:t>Per Mail</w:t>
            </w:r>
            <w:r w:rsidRPr="004F6437">
              <w:t xml:space="preserve">            O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shd w:val="clear" w:color="auto" w:fill="auto"/>
          </w:tcPr>
          <w:p w14:paraId="152A3672" w14:textId="77777777" w:rsidR="006224E8" w:rsidRPr="004F6437" w:rsidRDefault="006224E8" w:rsidP="006224E8">
            <w:pPr>
              <w:spacing w:after="0" w:line="240" w:lineRule="auto"/>
            </w:pPr>
            <w:r w:rsidRPr="00325FF1">
              <w:rPr>
                <w:b/>
              </w:rPr>
              <w:t>Per Post</w:t>
            </w:r>
            <w:r w:rsidRPr="004F6437">
              <w:t xml:space="preserve">          O</w:t>
            </w:r>
          </w:p>
        </w:tc>
      </w:tr>
      <w:tr w:rsidR="006224E8" w:rsidRPr="004F6437" w14:paraId="1E0BD70E" w14:textId="77777777" w:rsidTr="00350CB2">
        <w:trPr>
          <w:trHeight w:val="567"/>
        </w:trPr>
        <w:tc>
          <w:tcPr>
            <w:tcW w:w="2057" w:type="dxa"/>
            <w:shd w:val="clear" w:color="auto" w:fill="auto"/>
          </w:tcPr>
          <w:p w14:paraId="752E4DEB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Angebotssumme €</w:t>
            </w:r>
          </w:p>
        </w:tc>
        <w:tc>
          <w:tcPr>
            <w:tcW w:w="705" w:type="dxa"/>
            <w:gridSpan w:val="2"/>
            <w:shd w:val="clear" w:color="auto" w:fill="auto"/>
          </w:tcPr>
          <w:p w14:paraId="0C7013BB" w14:textId="77777777" w:rsidR="006224E8" w:rsidRPr="004F6437" w:rsidRDefault="006224E8" w:rsidP="006224E8">
            <w:pPr>
              <w:spacing w:after="0" w:line="240" w:lineRule="auto"/>
            </w:pPr>
            <w:r w:rsidRPr="004F6437">
              <w:t>netto</w:t>
            </w:r>
          </w:p>
        </w:tc>
        <w:tc>
          <w:tcPr>
            <w:tcW w:w="2811" w:type="dxa"/>
            <w:gridSpan w:val="3"/>
            <w:shd w:val="clear" w:color="auto" w:fill="auto"/>
          </w:tcPr>
          <w:p w14:paraId="42B19B04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788" w:type="dxa"/>
            <w:shd w:val="clear" w:color="auto" w:fill="auto"/>
          </w:tcPr>
          <w:p w14:paraId="3294B721" w14:textId="77777777" w:rsidR="006224E8" w:rsidRPr="004F6437" w:rsidRDefault="006224E8" w:rsidP="006224E8">
            <w:pPr>
              <w:spacing w:after="0" w:line="240" w:lineRule="auto"/>
            </w:pPr>
            <w:r w:rsidRPr="004F6437">
              <w:t>brutto</w:t>
            </w:r>
          </w:p>
        </w:tc>
        <w:tc>
          <w:tcPr>
            <w:tcW w:w="2701" w:type="dxa"/>
            <w:gridSpan w:val="3"/>
            <w:shd w:val="clear" w:color="auto" w:fill="auto"/>
          </w:tcPr>
          <w:p w14:paraId="0E423C31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8F6249" w:rsidRPr="004F6437" w14:paraId="19A8B877" w14:textId="77777777" w:rsidTr="00350CB2">
        <w:trPr>
          <w:trHeight w:val="567"/>
        </w:trPr>
        <w:tc>
          <w:tcPr>
            <w:tcW w:w="2057" w:type="dxa"/>
            <w:shd w:val="clear" w:color="auto" w:fill="D9E2F3"/>
          </w:tcPr>
          <w:p w14:paraId="4745F0DA" w14:textId="77777777" w:rsidR="008F6249" w:rsidRPr="004F6437" w:rsidRDefault="008F6249" w:rsidP="006224E8">
            <w:pPr>
              <w:spacing w:after="0" w:line="240" w:lineRule="auto"/>
            </w:pPr>
            <w:r w:rsidRPr="00E34750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de-DE"/>
              </w:rPr>
              <w:t>Abgabeform</w:t>
            </w:r>
          </w:p>
        </w:tc>
        <w:tc>
          <w:tcPr>
            <w:tcW w:w="1759" w:type="dxa"/>
            <w:gridSpan w:val="3"/>
            <w:shd w:val="clear" w:color="auto" w:fill="D9E2F3"/>
          </w:tcPr>
          <w:p w14:paraId="6135C0F2" w14:textId="77777777" w:rsidR="008F6249" w:rsidRPr="004F6437" w:rsidRDefault="008F6249" w:rsidP="006224E8">
            <w:pPr>
              <w:spacing w:after="0" w:line="240" w:lineRule="auto"/>
            </w:pPr>
            <w:r w:rsidRPr="008F6249">
              <w:t>schriftlich</w:t>
            </w:r>
          </w:p>
        </w:tc>
        <w:tc>
          <w:tcPr>
            <w:tcW w:w="1757" w:type="dxa"/>
            <w:gridSpan w:val="2"/>
            <w:shd w:val="clear" w:color="auto" w:fill="D9E2F3"/>
          </w:tcPr>
          <w:p w14:paraId="6637F760" w14:textId="77777777" w:rsidR="008F6249" w:rsidRPr="008F6249" w:rsidRDefault="008F6249" w:rsidP="006224E8">
            <w:pPr>
              <w:spacing w:after="0" w:line="240" w:lineRule="auto"/>
            </w:pPr>
          </w:p>
          <w:p w14:paraId="0C1A1A8F" w14:textId="77777777" w:rsidR="008F6249" w:rsidRPr="004F6437" w:rsidRDefault="008F6249" w:rsidP="006224E8">
            <w:pPr>
              <w:spacing w:after="0" w:line="240" w:lineRule="auto"/>
            </w:pPr>
            <w:r w:rsidRPr="008F6249">
              <w:t>oder per E-Mail</w:t>
            </w:r>
          </w:p>
        </w:tc>
        <w:tc>
          <w:tcPr>
            <w:tcW w:w="1774" w:type="dxa"/>
            <w:gridSpan w:val="2"/>
            <w:shd w:val="clear" w:color="auto" w:fill="D9E2F3"/>
          </w:tcPr>
          <w:p w14:paraId="60799D04" w14:textId="77777777" w:rsidR="008F6249" w:rsidRPr="004F6437" w:rsidRDefault="008F6249" w:rsidP="006224E8">
            <w:pPr>
              <w:spacing w:after="0" w:line="240" w:lineRule="auto"/>
            </w:pPr>
          </w:p>
        </w:tc>
        <w:tc>
          <w:tcPr>
            <w:tcW w:w="1715" w:type="dxa"/>
            <w:gridSpan w:val="2"/>
            <w:shd w:val="clear" w:color="auto" w:fill="D9E2F3"/>
          </w:tcPr>
          <w:p w14:paraId="34897DB8" w14:textId="77777777" w:rsidR="008F6249" w:rsidRPr="004F6437" w:rsidRDefault="008F6249" w:rsidP="006224E8">
            <w:pPr>
              <w:spacing w:after="0" w:line="240" w:lineRule="auto"/>
            </w:pPr>
          </w:p>
        </w:tc>
      </w:tr>
      <w:tr w:rsidR="006224E8" w:rsidRPr="004F6437" w14:paraId="42CF1431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78B95EAE" w14:textId="77777777" w:rsidR="006224E8" w:rsidRPr="00B67F6C" w:rsidRDefault="006224E8" w:rsidP="006224E8">
            <w:pPr>
              <w:spacing w:after="0" w:line="240" w:lineRule="auto"/>
              <w:rPr>
                <w:b/>
              </w:rPr>
            </w:pPr>
            <w:r w:rsidRPr="00B67F6C">
              <w:rPr>
                <w:b/>
              </w:rPr>
              <w:t>Beginn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7A7234EA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0A64F105" w14:textId="77777777" w:rsidR="006224E8" w:rsidRPr="004F6437" w:rsidRDefault="006224E8" w:rsidP="006224E8">
            <w:pPr>
              <w:spacing w:after="0" w:line="240" w:lineRule="auto"/>
            </w:pPr>
            <w:r w:rsidRPr="004F6437">
              <w:t>1. Ergebnis: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5D7EF19B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6A07A843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6B1F2B16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1D466D53" w14:textId="77777777" w:rsidR="006224E8" w:rsidRPr="00B67F6C" w:rsidRDefault="006224E8" w:rsidP="006224E8">
            <w:pPr>
              <w:spacing w:after="0" w:line="240" w:lineRule="auto"/>
              <w:rPr>
                <w:b/>
              </w:rPr>
            </w:pPr>
            <w:r w:rsidRPr="00B67F6C">
              <w:rPr>
                <w:b/>
              </w:rPr>
              <w:t>Fertigstellung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31DCD49B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7FD514C6" w14:textId="77777777" w:rsidR="006224E8" w:rsidRPr="004F6437" w:rsidRDefault="006224E8" w:rsidP="006224E8">
            <w:pPr>
              <w:spacing w:after="0" w:line="240" w:lineRule="auto"/>
            </w:pPr>
            <w:r w:rsidRPr="004F6437">
              <w:t>2. Ergebnis: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2C8AE14C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66F1F3B4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3FB15922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25C4DE02" w14:textId="77777777" w:rsidR="006224E8" w:rsidRPr="00B67F6C" w:rsidRDefault="006224E8" w:rsidP="006224E8">
            <w:pPr>
              <w:spacing w:after="0" w:line="240" w:lineRule="auto"/>
              <w:rPr>
                <w:b/>
              </w:rPr>
            </w:pPr>
            <w:r w:rsidRPr="00B67F6C">
              <w:rPr>
                <w:b/>
              </w:rPr>
              <w:t>Bindefrist bis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0C85C5AD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02FD3440" w14:textId="77777777" w:rsidR="006224E8" w:rsidRPr="004F6437" w:rsidRDefault="006224E8" w:rsidP="006224E8">
            <w:pPr>
              <w:spacing w:after="0" w:line="240" w:lineRule="auto"/>
            </w:pPr>
            <w:r w:rsidRPr="004F6437">
              <w:t>3. Ergebnis: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46CA29C8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54B1AFC7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9B4847" w14:paraId="716AC0A0" w14:textId="77777777" w:rsidTr="00350CB2">
        <w:trPr>
          <w:trHeight w:val="1721"/>
        </w:trPr>
        <w:tc>
          <w:tcPr>
            <w:tcW w:w="9062" w:type="dxa"/>
            <w:gridSpan w:val="10"/>
            <w:shd w:val="clear" w:color="auto" w:fill="auto"/>
          </w:tcPr>
          <w:p w14:paraId="0393B1FB" w14:textId="266FFDB5" w:rsidR="006E0C69" w:rsidRDefault="00B23FE0" w:rsidP="006712B1">
            <w:pPr>
              <w:rPr>
                <w:lang w:val="en-US"/>
              </w:rPr>
            </w:pPr>
            <w:r>
              <w:rPr>
                <w:lang w:val="en-US"/>
              </w:rPr>
              <w:t xml:space="preserve">Alte </w:t>
            </w:r>
            <w:proofErr w:type="spellStart"/>
            <w:r>
              <w:rPr>
                <w:lang w:val="en-US"/>
              </w:rPr>
              <w:t>Glasüberdachung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sowie</w:t>
            </w:r>
            <w:proofErr w:type="spellEnd"/>
            <w:r>
              <w:rPr>
                <w:lang w:val="en-US"/>
              </w:rPr>
              <w:t xml:space="preserve"> das </w:t>
            </w:r>
            <w:proofErr w:type="spellStart"/>
            <w:r>
              <w:rPr>
                <w:lang w:val="en-US"/>
              </w:rPr>
              <w:t>verzinkte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Geländer</w:t>
            </w:r>
            <w:proofErr w:type="spellEnd"/>
            <w:r>
              <w:rPr>
                <w:lang w:val="en-US"/>
              </w:rPr>
              <w:t xml:space="preserve"> 90cm </w:t>
            </w:r>
            <w:proofErr w:type="spellStart"/>
            <w:proofErr w:type="gramStart"/>
            <w:r>
              <w:rPr>
                <w:lang w:val="en-US"/>
              </w:rPr>
              <w:t>hoch</w:t>
            </w:r>
            <w:proofErr w:type="spellEnd"/>
            <w:r>
              <w:rPr>
                <w:lang w:val="en-US"/>
              </w:rPr>
              <w:t xml:space="preserve">  </w:t>
            </w:r>
            <w:proofErr w:type="spellStart"/>
            <w:r>
              <w:rPr>
                <w:lang w:val="en-US"/>
              </w:rPr>
              <w:t>demontieren</w:t>
            </w:r>
            <w:proofErr w:type="spellEnd"/>
            <w:proofErr w:type="gramEnd"/>
            <w:r>
              <w:rPr>
                <w:lang w:val="en-US"/>
              </w:rPr>
              <w:t xml:space="preserve"> ……</w:t>
            </w:r>
          </w:p>
          <w:p w14:paraId="7332B72B" w14:textId="77777777" w:rsidR="00B23FE0" w:rsidRDefault="00B23FE0" w:rsidP="006712B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Länge</w:t>
            </w:r>
            <w:proofErr w:type="spellEnd"/>
            <w:r>
              <w:rPr>
                <w:lang w:val="en-US"/>
              </w:rPr>
              <w:t xml:space="preserve"> 5m x </w:t>
            </w:r>
            <w:proofErr w:type="spellStart"/>
            <w:r>
              <w:rPr>
                <w:lang w:val="en-US"/>
              </w:rPr>
              <w:t>Breite</w:t>
            </w:r>
            <w:proofErr w:type="spellEnd"/>
            <w:r>
              <w:rPr>
                <w:lang w:val="en-US"/>
              </w:rPr>
              <w:t xml:space="preserve"> 1,50m… </w:t>
            </w:r>
            <w:proofErr w:type="spellStart"/>
            <w:r>
              <w:rPr>
                <w:lang w:val="en-US"/>
              </w:rPr>
              <w:t>Höhe</w:t>
            </w:r>
            <w:proofErr w:type="spellEnd"/>
            <w:r>
              <w:rPr>
                <w:lang w:val="en-US"/>
              </w:rPr>
              <w:t xml:space="preserve"> der </w:t>
            </w:r>
            <w:proofErr w:type="spellStart"/>
            <w:r>
              <w:rPr>
                <w:lang w:val="en-US"/>
              </w:rPr>
              <w:t>Überdachung</w:t>
            </w:r>
            <w:proofErr w:type="spellEnd"/>
            <w:r>
              <w:rPr>
                <w:lang w:val="en-US"/>
              </w:rPr>
              <w:t xml:space="preserve"> ca. 2,65m….</w:t>
            </w:r>
          </w:p>
          <w:p w14:paraId="025660EF" w14:textId="25FBD527" w:rsidR="00B23FE0" w:rsidRDefault="00B23FE0" w:rsidP="006712B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Neues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Holzgeländer</w:t>
            </w:r>
            <w:proofErr w:type="spellEnd"/>
            <w:r>
              <w:rPr>
                <w:lang w:val="en-US"/>
              </w:rPr>
              <w:t xml:space="preserve"> ca. 90cm </w:t>
            </w:r>
            <w:proofErr w:type="spellStart"/>
            <w:r>
              <w:rPr>
                <w:lang w:val="en-US"/>
              </w:rPr>
              <w:t>hoch</w:t>
            </w:r>
            <w:proofErr w:type="spellEnd"/>
            <w:r>
              <w:rPr>
                <w:lang w:val="en-US"/>
              </w:rPr>
              <w:t xml:space="preserve"> </w:t>
            </w:r>
            <w:proofErr w:type="gramStart"/>
            <w:r>
              <w:rPr>
                <w:lang w:val="en-US"/>
              </w:rPr>
              <w:t>( 6</w:t>
            </w:r>
            <w:proofErr w:type="gramEnd"/>
            <w:r>
              <w:rPr>
                <w:lang w:val="en-US"/>
              </w:rPr>
              <w:t xml:space="preserve">,50lfm </w:t>
            </w:r>
            <w:proofErr w:type="spellStart"/>
            <w:r>
              <w:rPr>
                <w:lang w:val="en-US"/>
              </w:rPr>
              <w:t>mit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einer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Ecke</w:t>
            </w:r>
            <w:proofErr w:type="spellEnd"/>
            <w:r w:rsidR="00D02506">
              <w:rPr>
                <w:lang w:val="en-US"/>
              </w:rPr>
              <w:t xml:space="preserve"> </w:t>
            </w:r>
            <w:proofErr w:type="spellStart"/>
            <w:r w:rsidR="00D02506">
              <w:rPr>
                <w:lang w:val="en-US"/>
              </w:rPr>
              <w:t>geschlossen</w:t>
            </w:r>
            <w:proofErr w:type="spellEnd"/>
            <w:r>
              <w:rPr>
                <w:lang w:val="en-US"/>
              </w:rPr>
              <w:t xml:space="preserve"> ) </w:t>
            </w:r>
          </w:p>
          <w:p w14:paraId="7C9AEA63" w14:textId="14A3B8D6" w:rsidR="00B23FE0" w:rsidRDefault="00B23FE0" w:rsidP="006712B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Randsteine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sind</w:t>
            </w:r>
            <w:proofErr w:type="spellEnd"/>
            <w:r>
              <w:rPr>
                <w:lang w:val="en-US"/>
              </w:rPr>
              <w:t xml:space="preserve"> 10cm </w:t>
            </w:r>
            <w:proofErr w:type="spellStart"/>
            <w:r>
              <w:rPr>
                <w:lang w:val="en-US"/>
              </w:rPr>
              <w:t>breit</w:t>
            </w:r>
            <w:proofErr w:type="spellEnd"/>
            <w:r>
              <w:rPr>
                <w:lang w:val="en-US"/>
              </w:rPr>
              <w:t xml:space="preserve"> und 100cm lang…</w:t>
            </w:r>
          </w:p>
          <w:p w14:paraId="7CDD2949" w14:textId="644C9F17" w:rsidR="00B23FE0" w:rsidRDefault="00B23FE0" w:rsidP="006712B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Nach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jedem</w:t>
            </w:r>
            <w:proofErr w:type="spellEnd"/>
            <w:r>
              <w:rPr>
                <w:lang w:val="en-US"/>
              </w:rPr>
              <w:t xml:space="preserve"> Stein </w:t>
            </w:r>
            <w:proofErr w:type="spellStart"/>
            <w:r>
              <w:rPr>
                <w:lang w:val="en-US"/>
              </w:rPr>
              <w:t>gibt</w:t>
            </w:r>
            <w:proofErr w:type="spellEnd"/>
            <w:r>
              <w:rPr>
                <w:lang w:val="en-US"/>
              </w:rPr>
              <w:t xml:space="preserve"> es </w:t>
            </w:r>
            <w:proofErr w:type="spellStart"/>
            <w:r>
              <w:rPr>
                <w:lang w:val="en-US"/>
              </w:rPr>
              <w:t>einen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Versatz</w:t>
            </w:r>
            <w:proofErr w:type="spellEnd"/>
            <w:r>
              <w:rPr>
                <w:lang w:val="en-US"/>
              </w:rPr>
              <w:t xml:space="preserve"> von ca. 2,5cm</w:t>
            </w:r>
            <w:proofErr w:type="gramStart"/>
            <w:r>
              <w:rPr>
                <w:lang w:val="en-US"/>
              </w:rPr>
              <w:t>…..</w:t>
            </w:r>
            <w:proofErr w:type="gramEnd"/>
          </w:p>
          <w:p w14:paraId="666DDBA5" w14:textId="77777777" w:rsidR="00B23FE0" w:rsidRDefault="00B23FE0" w:rsidP="006712B1">
            <w:pPr>
              <w:rPr>
                <w:lang w:val="en-US"/>
              </w:rPr>
            </w:pPr>
          </w:p>
          <w:p w14:paraId="11B54027" w14:textId="6C0E146E" w:rsidR="00B23FE0" w:rsidRPr="009B4847" w:rsidRDefault="00B23FE0" w:rsidP="006712B1">
            <w:pPr>
              <w:rPr>
                <w:lang w:val="en-US"/>
              </w:rPr>
            </w:pPr>
          </w:p>
        </w:tc>
      </w:tr>
      <w:tr w:rsidR="006224E8" w:rsidRPr="004F6437" w14:paraId="27267C06" w14:textId="77777777" w:rsidTr="00350CB2">
        <w:trPr>
          <w:trHeight w:val="567"/>
        </w:trPr>
        <w:tc>
          <w:tcPr>
            <w:tcW w:w="2057" w:type="dxa"/>
            <w:shd w:val="clear" w:color="auto" w:fill="auto"/>
          </w:tcPr>
          <w:p w14:paraId="276CBDA0" w14:textId="77777777" w:rsidR="006224E8" w:rsidRPr="004F6437" w:rsidRDefault="006224E8" w:rsidP="006224E8">
            <w:pPr>
              <w:spacing w:after="0" w:line="240" w:lineRule="auto"/>
            </w:pPr>
            <w:r w:rsidRPr="004F6437">
              <w:lastRenderedPageBreak/>
              <w:t>Absage                 O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11B37493" w14:textId="77777777" w:rsidR="006224E8" w:rsidRPr="004F6437" w:rsidRDefault="006224E8" w:rsidP="006224E8">
            <w:pPr>
              <w:spacing w:after="0" w:line="240" w:lineRule="auto"/>
            </w:pPr>
            <w:r w:rsidRPr="004F6437">
              <w:t>Verhandlung     O</w:t>
            </w:r>
          </w:p>
        </w:tc>
        <w:tc>
          <w:tcPr>
            <w:tcW w:w="1757" w:type="dxa"/>
            <w:gridSpan w:val="2"/>
            <w:shd w:val="clear" w:color="auto" w:fill="auto"/>
          </w:tcPr>
          <w:p w14:paraId="2C8BEFE3" w14:textId="77777777" w:rsidR="006224E8" w:rsidRPr="004F6437" w:rsidRDefault="006224E8" w:rsidP="006224E8">
            <w:pPr>
              <w:spacing w:after="0" w:line="240" w:lineRule="auto"/>
            </w:pPr>
            <w:r w:rsidRPr="004F6437">
              <w:t>Auftrag           O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0F7EB20E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0A818DB8" w14:textId="77777777" w:rsidR="006224E8" w:rsidRPr="004F6437" w:rsidRDefault="006224E8" w:rsidP="006224E8">
            <w:pPr>
              <w:spacing w:after="0" w:line="240" w:lineRule="auto"/>
            </w:pPr>
          </w:p>
        </w:tc>
      </w:tr>
    </w:tbl>
    <w:p w14:paraId="0A70C428" w14:textId="77777777" w:rsidR="00421332" w:rsidRDefault="00421332" w:rsidP="003D7C5C"/>
    <w:sectPr w:rsidR="00421332" w:rsidSect="00666E5F">
      <w:headerReference w:type="default" r:id="rId7"/>
      <w:pgSz w:w="11906" w:h="16838"/>
      <w:pgMar w:top="126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11076" w14:textId="77777777" w:rsidR="005A2B68" w:rsidRDefault="005A2B68" w:rsidP="00D91817">
      <w:pPr>
        <w:spacing w:after="0" w:line="240" w:lineRule="auto"/>
      </w:pPr>
      <w:r>
        <w:separator/>
      </w:r>
    </w:p>
  </w:endnote>
  <w:endnote w:type="continuationSeparator" w:id="0">
    <w:p w14:paraId="0A3887E5" w14:textId="77777777" w:rsidR="005A2B68" w:rsidRDefault="005A2B68" w:rsidP="00D91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1DB12" w14:textId="77777777" w:rsidR="005A2B68" w:rsidRDefault="005A2B68" w:rsidP="00D91817">
      <w:pPr>
        <w:spacing w:after="0" w:line="240" w:lineRule="auto"/>
      </w:pPr>
      <w:r>
        <w:separator/>
      </w:r>
    </w:p>
  </w:footnote>
  <w:footnote w:type="continuationSeparator" w:id="0">
    <w:p w14:paraId="33973A69" w14:textId="77777777" w:rsidR="005A2B68" w:rsidRDefault="005A2B68" w:rsidP="00D91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50D32" w14:textId="77777777" w:rsidR="00D91817" w:rsidRDefault="00DE0EF9">
    <w:pPr>
      <w:pStyle w:val="Kopfzeile"/>
    </w:pPr>
    <w:r w:rsidRPr="003D0427"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54C90D65" wp14:editId="4013B5E8">
          <wp:simplePos x="0" y="0"/>
          <wp:positionH relativeFrom="page">
            <wp:posOffset>6046590</wp:posOffset>
          </wp:positionH>
          <wp:positionV relativeFrom="page">
            <wp:posOffset>94819</wp:posOffset>
          </wp:positionV>
          <wp:extent cx="1380490" cy="301625"/>
          <wp:effectExtent l="0" t="0" r="0" b="3175"/>
          <wp:wrapSquare wrapText="bothSides"/>
          <wp:docPr id="1" name="Grafik 3" descr="G:\01-Zimmerei Stamer GmbH &amp; Co.KG\01-Büro\Werbung,Marketing\Logo\Stamer\logo stamer klei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 descr="G:\01-Zimmerei Stamer GmbH &amp; Co.KG\01-Büro\Werbung,Marketing\Logo\Stamer\logo stamer klei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0490" cy="30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E2F35">
      <w:rPr>
        <w:noProof/>
      </w:rPr>
      <w:fldChar w:fldCharType="begin"/>
    </w:r>
    <w:r w:rsidR="004E2F35">
      <w:rPr>
        <w:noProof/>
      </w:rPr>
      <w:instrText xml:space="preserve"> FILENAME \p \* MERGEFORMAT </w:instrText>
    </w:r>
    <w:r w:rsidR="004E2F35">
      <w:rPr>
        <w:noProof/>
      </w:rPr>
      <w:fldChar w:fldCharType="separate"/>
    </w:r>
    <w:r w:rsidR="003705DC">
      <w:rPr>
        <w:noProof/>
      </w:rPr>
      <w:t>G:\01-Zimmerei Stamer GmbH &amp; Co.KG\02-Angebot\01_offen\Deckblatt.docx</w:t>
    </w:r>
    <w:r w:rsidR="004E2F35">
      <w:rPr>
        <w:noProof/>
      </w:rPr>
      <w:fldChar w:fldCharType="end"/>
    </w:r>
  </w:p>
  <w:p w14:paraId="5878363E" w14:textId="77777777" w:rsidR="00D91817" w:rsidRDefault="00D9181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B68"/>
    <w:rsid w:val="00010408"/>
    <w:rsid w:val="000B4EFD"/>
    <w:rsid w:val="000B681E"/>
    <w:rsid w:val="000D4AEB"/>
    <w:rsid w:val="00100E03"/>
    <w:rsid w:val="001435BA"/>
    <w:rsid w:val="00153187"/>
    <w:rsid w:val="00161999"/>
    <w:rsid w:val="00172401"/>
    <w:rsid w:val="001779A7"/>
    <w:rsid w:val="001B1090"/>
    <w:rsid w:val="001D4BC1"/>
    <w:rsid w:val="00206EBD"/>
    <w:rsid w:val="002106D8"/>
    <w:rsid w:val="00221EDB"/>
    <w:rsid w:val="00243412"/>
    <w:rsid w:val="0026620F"/>
    <w:rsid w:val="00274851"/>
    <w:rsid w:val="00282254"/>
    <w:rsid w:val="00293310"/>
    <w:rsid w:val="002A571F"/>
    <w:rsid w:val="00311650"/>
    <w:rsid w:val="00325FF1"/>
    <w:rsid w:val="003262F8"/>
    <w:rsid w:val="00333300"/>
    <w:rsid w:val="00350CB2"/>
    <w:rsid w:val="0035118B"/>
    <w:rsid w:val="003705DC"/>
    <w:rsid w:val="003B7647"/>
    <w:rsid w:val="003D7C5C"/>
    <w:rsid w:val="00402C29"/>
    <w:rsid w:val="00421332"/>
    <w:rsid w:val="00422822"/>
    <w:rsid w:val="00431493"/>
    <w:rsid w:val="004525DC"/>
    <w:rsid w:val="004539C2"/>
    <w:rsid w:val="004A024C"/>
    <w:rsid w:val="004A2F8C"/>
    <w:rsid w:val="004B2B06"/>
    <w:rsid w:val="004B4541"/>
    <w:rsid w:val="004C247E"/>
    <w:rsid w:val="004E2F35"/>
    <w:rsid w:val="004F6437"/>
    <w:rsid w:val="00510669"/>
    <w:rsid w:val="005151C4"/>
    <w:rsid w:val="005245CC"/>
    <w:rsid w:val="00533532"/>
    <w:rsid w:val="00544447"/>
    <w:rsid w:val="00572AA5"/>
    <w:rsid w:val="005A2B68"/>
    <w:rsid w:val="005B1753"/>
    <w:rsid w:val="005B7CC3"/>
    <w:rsid w:val="005C5929"/>
    <w:rsid w:val="006010CA"/>
    <w:rsid w:val="006224E8"/>
    <w:rsid w:val="00666E5F"/>
    <w:rsid w:val="006712B1"/>
    <w:rsid w:val="006803D4"/>
    <w:rsid w:val="006A506A"/>
    <w:rsid w:val="006C2D07"/>
    <w:rsid w:val="006E0C69"/>
    <w:rsid w:val="006E27A2"/>
    <w:rsid w:val="00710B32"/>
    <w:rsid w:val="00715E53"/>
    <w:rsid w:val="00722C98"/>
    <w:rsid w:val="00727AC4"/>
    <w:rsid w:val="0079206C"/>
    <w:rsid w:val="007A6BAD"/>
    <w:rsid w:val="007B6AA9"/>
    <w:rsid w:val="007E1204"/>
    <w:rsid w:val="007E5D77"/>
    <w:rsid w:val="007E78D7"/>
    <w:rsid w:val="00814C3B"/>
    <w:rsid w:val="00822D87"/>
    <w:rsid w:val="00825662"/>
    <w:rsid w:val="00852A45"/>
    <w:rsid w:val="00872C7A"/>
    <w:rsid w:val="0087721B"/>
    <w:rsid w:val="00891619"/>
    <w:rsid w:val="008962F6"/>
    <w:rsid w:val="008B1434"/>
    <w:rsid w:val="008E3A90"/>
    <w:rsid w:val="008E44C7"/>
    <w:rsid w:val="008F0140"/>
    <w:rsid w:val="008F0338"/>
    <w:rsid w:val="008F42D2"/>
    <w:rsid w:val="008F6249"/>
    <w:rsid w:val="00903646"/>
    <w:rsid w:val="00950D5F"/>
    <w:rsid w:val="00967965"/>
    <w:rsid w:val="00973333"/>
    <w:rsid w:val="009811E2"/>
    <w:rsid w:val="009B4847"/>
    <w:rsid w:val="009B69B6"/>
    <w:rsid w:val="009C4D63"/>
    <w:rsid w:val="00A21655"/>
    <w:rsid w:val="00A3509A"/>
    <w:rsid w:val="00A65C3C"/>
    <w:rsid w:val="00A93B63"/>
    <w:rsid w:val="00AB0274"/>
    <w:rsid w:val="00AB64AD"/>
    <w:rsid w:val="00AD2100"/>
    <w:rsid w:val="00B126A3"/>
    <w:rsid w:val="00B140F3"/>
    <w:rsid w:val="00B23FE0"/>
    <w:rsid w:val="00B32954"/>
    <w:rsid w:val="00B56C63"/>
    <w:rsid w:val="00B67F6C"/>
    <w:rsid w:val="00B73170"/>
    <w:rsid w:val="00B90ECC"/>
    <w:rsid w:val="00BA2AA5"/>
    <w:rsid w:val="00BB6C43"/>
    <w:rsid w:val="00BC3C13"/>
    <w:rsid w:val="00BF5D10"/>
    <w:rsid w:val="00C144B0"/>
    <w:rsid w:val="00C44725"/>
    <w:rsid w:val="00C61AF9"/>
    <w:rsid w:val="00C81176"/>
    <w:rsid w:val="00C960EA"/>
    <w:rsid w:val="00CA20BA"/>
    <w:rsid w:val="00D02506"/>
    <w:rsid w:val="00D12A4F"/>
    <w:rsid w:val="00D43E57"/>
    <w:rsid w:val="00D6472A"/>
    <w:rsid w:val="00D91817"/>
    <w:rsid w:val="00DE06B8"/>
    <w:rsid w:val="00DE0EF9"/>
    <w:rsid w:val="00DE40CD"/>
    <w:rsid w:val="00DE5968"/>
    <w:rsid w:val="00E34750"/>
    <w:rsid w:val="00E4536A"/>
    <w:rsid w:val="00E774FC"/>
    <w:rsid w:val="00EE7806"/>
    <w:rsid w:val="00F0183D"/>
    <w:rsid w:val="00F91259"/>
    <w:rsid w:val="00FB309D"/>
    <w:rsid w:val="00FF13CB"/>
    <w:rsid w:val="00FF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722B8E1B"/>
  <w15:chartTrackingRefBased/>
  <w15:docId w15:val="{E701013E-29BD-4F98-83A9-A79906124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96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9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91817"/>
  </w:style>
  <w:style w:type="paragraph" w:styleId="Fuzeile">
    <w:name w:val="footer"/>
    <w:basedOn w:val="Standard"/>
    <w:link w:val="FuzeileZchn"/>
    <w:uiPriority w:val="99"/>
    <w:unhideWhenUsed/>
    <w:rsid w:val="00D9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9181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5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325FF1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uiPriority w:val="99"/>
    <w:unhideWhenUsed/>
    <w:rsid w:val="00100E03"/>
    <w:rPr>
      <w:color w:val="0000FF"/>
      <w:u w:val="single"/>
    </w:rPr>
  </w:style>
  <w:style w:type="character" w:customStyle="1" w:styleId="NichtaufgelsteErwhnung1">
    <w:name w:val="Nicht aufgelöste Erwähnung1"/>
    <w:uiPriority w:val="99"/>
    <w:semiHidden/>
    <w:unhideWhenUsed/>
    <w:rsid w:val="006224E8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9B4847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872C7A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872C7A"/>
    <w:rPr>
      <w:rFonts w:eastAsiaTheme="minorHAnsi" w:cstheme="minorBidi"/>
      <w:sz w:val="22"/>
      <w:szCs w:val="21"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AD21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D210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27824">
                  <w:marLeft w:val="0"/>
                  <w:marRight w:val="0"/>
                  <w:marTop w:val="0"/>
                  <w:marBottom w:val="0"/>
                  <w:divBdr>
                    <w:top w:val="single" w:sz="6" w:space="8" w:color="DDDDDD"/>
                    <w:left w:val="single" w:sz="6" w:space="11" w:color="DDDDDD"/>
                    <w:bottom w:val="single" w:sz="6" w:space="8" w:color="DDDDDD"/>
                    <w:right w:val="single" w:sz="6" w:space="11" w:color="DDDDDD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.marklein.ZIMMEREI-STAMER\Desktop\Vorlage_Deckblat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35235-EA90-48B8-B010-C5E7785E2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Vorlage_Deckblatt</Template>
  <TotalTime>0</TotalTime>
  <Pages>2</Pages>
  <Words>164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Links>
    <vt:vector size="18" baseType="variant">
      <vt:variant>
        <vt:i4>7012447</vt:i4>
      </vt:variant>
      <vt:variant>
        <vt:i4>6</vt:i4>
      </vt:variant>
      <vt:variant>
        <vt:i4>0</vt:i4>
      </vt:variant>
      <vt:variant>
        <vt:i4>5</vt:i4>
      </vt:variant>
      <vt:variant>
        <vt:lpwstr>mailto:schweinsberg@architektencontor.de</vt:lpwstr>
      </vt:variant>
      <vt:variant>
        <vt:lpwstr/>
      </vt:variant>
      <vt:variant>
        <vt:i4>1900569</vt:i4>
      </vt:variant>
      <vt:variant>
        <vt:i4>3</vt:i4>
      </vt:variant>
      <vt:variant>
        <vt:i4>0</vt:i4>
      </vt:variant>
      <vt:variant>
        <vt:i4>5</vt:i4>
      </vt:variant>
      <vt:variant>
        <vt:lpwstr>http://www.architektencontor.de/</vt:lpwstr>
      </vt:variant>
      <vt:variant>
        <vt:lpwstr/>
      </vt:variant>
      <vt:variant>
        <vt:i4>7864399</vt:i4>
      </vt:variant>
      <vt:variant>
        <vt:i4>0</vt:i4>
      </vt:variant>
      <vt:variant>
        <vt:i4>0</vt:i4>
      </vt:variant>
      <vt:variant>
        <vt:i4>5</vt:i4>
      </vt:variant>
      <vt:variant>
        <vt:lpwstr>mailto:jelinek@architektencontor.de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Marklein</dc:creator>
  <cp:keywords/>
  <dc:description/>
  <cp:lastModifiedBy>Volker Prahl</cp:lastModifiedBy>
  <cp:revision>57</cp:revision>
  <cp:lastPrinted>2020-08-31T11:31:00Z</cp:lastPrinted>
  <dcterms:created xsi:type="dcterms:W3CDTF">2019-02-19T07:48:00Z</dcterms:created>
  <dcterms:modified xsi:type="dcterms:W3CDTF">2023-05-11T10:14:00Z</dcterms:modified>
</cp:coreProperties>
</file>