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AD2100">
            <w:pPr>
              <w:pStyle w:val="Titel"/>
            </w:pPr>
            <w:r w:rsidRPr="00DE06B8">
              <w:t>Entfernung</w:t>
            </w:r>
            <w:r w:rsidR="0035118B"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248502A0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  <w:r w:rsidR="00E736C3">
              <w:rPr>
                <w:b/>
              </w:rPr>
              <w:t>12</w:t>
            </w:r>
            <w:r w:rsidR="00F06DF0">
              <w:rPr>
                <w:b/>
              </w:rPr>
              <w:t>.06.2023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B73170" w:rsidRPr="004F6437" w14:paraId="548105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3D7C5C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3D7C5C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50E5D8D5" w14:textId="77777777" w:rsidR="00E736C3" w:rsidRDefault="00E736C3" w:rsidP="00E736C3">
            <w:pPr>
              <w:rPr>
                <w:rFonts w:ascii="Tahoma" w:eastAsia="Times New Roman" w:hAnsi="Tahoma" w:cs="Tahoma"/>
                <w:sz w:val="20"/>
                <w:szCs w:val="20"/>
                <w:lang w:eastAsia="de-D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Architekt Heinrich &lt;</w:t>
            </w:r>
            <w:hyperlink r:id="rId7" w:history="1">
              <w:r>
                <w:rPr>
                  <w:rStyle w:val="Hyperlink"/>
                  <w:rFonts w:ascii="Tahoma" w:eastAsia="Times New Roman" w:hAnsi="Tahoma" w:cs="Tahoma"/>
                  <w:sz w:val="20"/>
                  <w:szCs w:val="20"/>
                </w:rPr>
                <w:t>heinrich-luebeck@t-online.de</w:t>
              </w:r>
            </w:hyperlink>
            <w:r>
              <w:rPr>
                <w:rFonts w:ascii="Tahoma" w:eastAsia="Times New Roman" w:hAnsi="Tahoma" w:cs="Tahoma"/>
                <w:sz w:val="20"/>
                <w:szCs w:val="20"/>
              </w:rPr>
              <w:t>&gt;</w:t>
            </w:r>
          </w:p>
          <w:p w14:paraId="1CBC3727" w14:textId="77777777" w:rsidR="00E736C3" w:rsidRDefault="00E736C3" w:rsidP="00E736C3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br/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Betreff: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</w:p>
          <w:p w14:paraId="7B9C897D" w14:textId="77777777" w:rsidR="00E736C3" w:rsidRDefault="00E736C3" w:rsidP="00E736C3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BVH. Akademie, Abstellräume unterhalb der Mensa, Trockenbauarbeiten</w:t>
            </w:r>
          </w:p>
          <w:p w14:paraId="3F5374B3" w14:textId="77777777" w:rsidR="00E736C3" w:rsidRDefault="00E736C3" w:rsidP="00E736C3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7FB0CD44" w14:textId="77777777" w:rsidR="00E736C3" w:rsidRDefault="00E736C3" w:rsidP="00E736C3">
            <w:pPr>
              <w:rPr>
                <w:rFonts w:eastAsia="Times New Roman" w:cs="Calibri"/>
              </w:rPr>
            </w:pPr>
          </w:p>
          <w:p w14:paraId="3CBFAC87" w14:textId="77777777" w:rsidR="00E736C3" w:rsidRDefault="00E736C3" w:rsidP="00E736C3">
            <w:pPr>
              <w:rPr>
                <w:rFonts w:eastAsiaTheme="minorHAnsi"/>
              </w:rPr>
            </w:pPr>
            <w:r>
              <w:t>Sehr geehrte Damen,</w:t>
            </w:r>
          </w:p>
          <w:p w14:paraId="204A9694" w14:textId="77777777" w:rsidR="00E736C3" w:rsidRDefault="00E736C3" w:rsidP="00E736C3">
            <w:r>
              <w:t>sehr geehrte Herren,</w:t>
            </w:r>
          </w:p>
          <w:p w14:paraId="687F75F1" w14:textId="77777777" w:rsidR="00E736C3" w:rsidRDefault="00E736C3" w:rsidP="00E736C3"/>
          <w:p w14:paraId="7CDC9802" w14:textId="77777777" w:rsidR="00E736C3" w:rsidRDefault="00E736C3" w:rsidP="00E736C3">
            <w:r>
              <w:t xml:space="preserve">anbei übersende ich Ihnen die Ausschreibungsunterlagen </w:t>
            </w:r>
          </w:p>
          <w:p w14:paraId="35C06F6D" w14:textId="77777777" w:rsidR="00E736C3" w:rsidRDefault="00E736C3" w:rsidP="00E736C3">
            <w:r>
              <w:t>für das Bauvorhaben:</w:t>
            </w:r>
          </w:p>
          <w:p w14:paraId="327F7540" w14:textId="77777777" w:rsidR="00E736C3" w:rsidRDefault="00E736C3" w:rsidP="00E736C3">
            <w:r>
              <w:t>Bauherr: Akademie für Hörakustik</w:t>
            </w:r>
          </w:p>
          <w:p w14:paraId="5EC1EB1E" w14:textId="77777777" w:rsidR="00E736C3" w:rsidRDefault="00E736C3" w:rsidP="00E736C3">
            <w:r>
              <w:t>Bauvorhaben: Abstellräume unterhalb der Mensa</w:t>
            </w:r>
          </w:p>
          <w:p w14:paraId="5065DA0E" w14:textId="77777777" w:rsidR="00E736C3" w:rsidRDefault="00E736C3" w:rsidP="00E736C3"/>
          <w:p w14:paraId="6E6B2419" w14:textId="77777777" w:rsidR="00E736C3" w:rsidRDefault="00E736C3" w:rsidP="00E736C3">
            <w:r>
              <w:t xml:space="preserve">Dieser Mail hängen an: </w:t>
            </w:r>
          </w:p>
          <w:p w14:paraId="1F54CB32" w14:textId="77777777" w:rsidR="00E736C3" w:rsidRDefault="00E736C3" w:rsidP="00E736C3"/>
          <w:p w14:paraId="1303F73D" w14:textId="77777777" w:rsidR="00E736C3" w:rsidRDefault="00E736C3" w:rsidP="00E736C3">
            <w:r>
              <w:t xml:space="preserve">- das Leistungsverzeichnis einschl. der dazugehörigen </w:t>
            </w:r>
          </w:p>
          <w:p w14:paraId="1A3089DF" w14:textId="77777777" w:rsidR="00E736C3" w:rsidRDefault="00E736C3" w:rsidP="00E736C3">
            <w:r>
              <w:t>GAEB-Datei</w:t>
            </w:r>
          </w:p>
          <w:p w14:paraId="5325F804" w14:textId="77777777" w:rsidR="00E736C3" w:rsidRDefault="00E736C3" w:rsidP="00E736C3">
            <w:r>
              <w:t>- 1 Satz Zeichnungen</w:t>
            </w:r>
          </w:p>
          <w:p w14:paraId="72A8A0A5" w14:textId="77777777" w:rsidR="00E736C3" w:rsidRDefault="00E736C3" w:rsidP="00E736C3"/>
          <w:p w14:paraId="4A27C90F" w14:textId="77777777" w:rsidR="00E736C3" w:rsidRDefault="00E736C3" w:rsidP="00E736C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Ort der Angebotsabgabe:           Akademie für Hörakustik</w:t>
            </w:r>
          </w:p>
          <w:p w14:paraId="73592CAC" w14:textId="77777777" w:rsidR="00E736C3" w:rsidRDefault="00E736C3" w:rsidP="00E736C3">
            <w:pPr>
              <w:ind w:left="2124" w:firstLine="708"/>
              <w:rPr>
                <w:b/>
                <w:bCs/>
                <w:color w:val="FF0000"/>
              </w:rPr>
            </w:pPr>
            <w:proofErr w:type="spellStart"/>
            <w:r>
              <w:rPr>
                <w:b/>
                <w:bCs/>
                <w:color w:val="FF0000"/>
              </w:rPr>
              <w:t>Bessemerstr</w:t>
            </w:r>
            <w:proofErr w:type="spellEnd"/>
            <w:r>
              <w:rPr>
                <w:b/>
                <w:bCs/>
                <w:color w:val="FF0000"/>
              </w:rPr>
              <w:t>. 3, 23562 Lübeck</w:t>
            </w:r>
          </w:p>
          <w:p w14:paraId="3F13B5B9" w14:textId="77777777" w:rsidR="00E736C3" w:rsidRDefault="00E736C3" w:rsidP="00E736C3">
            <w:pPr>
              <w:ind w:left="2124" w:firstLine="708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Haus A, Servicezentrum</w:t>
            </w:r>
          </w:p>
          <w:p w14:paraId="722F6221" w14:textId="77777777" w:rsidR="00E736C3" w:rsidRDefault="00E736C3" w:rsidP="00E736C3">
            <w:pPr>
              <w:rPr>
                <w:color w:val="FF0000"/>
              </w:rPr>
            </w:pPr>
          </w:p>
          <w:p w14:paraId="1ED489B8" w14:textId="77777777" w:rsidR="00E736C3" w:rsidRDefault="00E736C3" w:rsidP="00E736C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Beschränkte Ausschreibung:     Abgabe bis zum 04.07.2023, 8.55 Uhr</w:t>
            </w:r>
          </w:p>
          <w:p w14:paraId="5AB429E4" w14:textId="77777777" w:rsidR="00E736C3" w:rsidRDefault="00E736C3" w:rsidP="00E736C3">
            <w:pPr>
              <w:rPr>
                <w:b/>
                <w:bCs/>
                <w:color w:val="FF0000"/>
              </w:rPr>
            </w:pPr>
          </w:p>
          <w:p w14:paraId="4CB7E5B2" w14:textId="77777777" w:rsidR="00E736C3" w:rsidRDefault="00E736C3" w:rsidP="00E736C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Submissionstermin:                      04.07.2023, 9.00 Uhr</w:t>
            </w:r>
          </w:p>
          <w:p w14:paraId="45F3BDA6" w14:textId="77777777" w:rsidR="00E736C3" w:rsidRDefault="00E736C3" w:rsidP="00E736C3"/>
          <w:p w14:paraId="32BF56EE" w14:textId="77777777" w:rsidR="00E736C3" w:rsidRDefault="00E736C3" w:rsidP="00E736C3"/>
          <w:p w14:paraId="7176C931" w14:textId="77777777" w:rsidR="00E736C3" w:rsidRDefault="00E736C3" w:rsidP="00E736C3">
            <w:r>
              <w:t>Mit freundlichen Grüßen</w:t>
            </w:r>
          </w:p>
          <w:p w14:paraId="751149BE" w14:textId="77777777" w:rsidR="00E736C3" w:rsidRDefault="00E736C3" w:rsidP="00E736C3"/>
          <w:p w14:paraId="3347026C" w14:textId="77777777" w:rsidR="00E736C3" w:rsidRDefault="00E736C3" w:rsidP="00E736C3">
            <w:r>
              <w:t>gez. Michael Heinrich</w:t>
            </w:r>
          </w:p>
          <w:p w14:paraId="4634C193" w14:textId="77777777" w:rsidR="00E736C3" w:rsidRDefault="00E736C3" w:rsidP="00E736C3">
            <w:r>
              <w:t>    Architekt</w:t>
            </w:r>
          </w:p>
          <w:p w14:paraId="70F30428" w14:textId="77777777" w:rsidR="00E736C3" w:rsidRDefault="00E736C3" w:rsidP="00E736C3"/>
          <w:p w14:paraId="35F377FB" w14:textId="77777777" w:rsidR="00E736C3" w:rsidRDefault="00E736C3" w:rsidP="00E736C3">
            <w:r>
              <w:t>Architekturbüro Heinrich</w:t>
            </w:r>
          </w:p>
          <w:p w14:paraId="584E9EFD" w14:textId="77777777" w:rsidR="00E736C3" w:rsidRDefault="00E736C3" w:rsidP="00E736C3">
            <w:r>
              <w:t>Lachswehrallee 15 b</w:t>
            </w:r>
          </w:p>
          <w:p w14:paraId="5B3642B3" w14:textId="77777777" w:rsidR="00E736C3" w:rsidRDefault="00E736C3" w:rsidP="00E736C3">
            <w:r>
              <w:t>23558 Lübeck</w:t>
            </w:r>
          </w:p>
          <w:p w14:paraId="4BA9B15B" w14:textId="77777777" w:rsidR="00E736C3" w:rsidRDefault="00E736C3" w:rsidP="00E736C3"/>
          <w:p w14:paraId="4805D237" w14:textId="77777777" w:rsidR="00E736C3" w:rsidRDefault="00E736C3" w:rsidP="00E736C3">
            <w:r>
              <w:t>Tel.: 0451 / 85682</w:t>
            </w:r>
          </w:p>
          <w:p w14:paraId="225E5FE0" w14:textId="77777777" w:rsidR="00E736C3" w:rsidRDefault="00E736C3" w:rsidP="00E736C3">
            <w:r>
              <w:t>Fax.: 0451 / 85873</w:t>
            </w:r>
          </w:p>
          <w:p w14:paraId="1990CA53" w14:textId="77777777" w:rsidR="00E736C3" w:rsidRDefault="00E736C3" w:rsidP="00E736C3">
            <w:r>
              <w:t>Mobil: 0177 / 6061967</w:t>
            </w:r>
          </w:p>
          <w:p w14:paraId="62AEA399" w14:textId="77777777" w:rsidR="00E736C3" w:rsidRDefault="00E736C3" w:rsidP="00E736C3">
            <w:proofErr w:type="spellStart"/>
            <w:r>
              <w:t>e-mail</w:t>
            </w:r>
            <w:proofErr w:type="spellEnd"/>
            <w:r>
              <w:t xml:space="preserve">: </w:t>
            </w:r>
            <w:hyperlink r:id="rId8" w:history="1">
              <w:r>
                <w:rPr>
                  <w:rStyle w:val="Hyperlink"/>
                </w:rPr>
                <w:t>heinrich-luebeck@t-online.de</w:t>
              </w:r>
            </w:hyperlink>
          </w:p>
          <w:p w14:paraId="21910BDE" w14:textId="77777777" w:rsidR="00E34750" w:rsidRPr="004F6437" w:rsidRDefault="00E34750" w:rsidP="0090364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647C8F28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36F339AA" w:rsidR="00B73170" w:rsidRPr="004F6437" w:rsidRDefault="00B73170" w:rsidP="004F6437">
            <w:pPr>
              <w:spacing w:after="0" w:line="240" w:lineRule="auto"/>
            </w:pP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2BF7FAA9" w:rsidR="00E34750" w:rsidRPr="004F6437" w:rsidRDefault="00E34750" w:rsidP="004F6437">
            <w:pPr>
              <w:spacing w:after="0" w:line="240" w:lineRule="auto"/>
            </w:pP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PLZ Ort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77777777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26BBE287" w14:textId="77777777" w:rsidR="00F06DF0" w:rsidRDefault="00F06DF0" w:rsidP="00F06DF0"/>
          <w:p w14:paraId="39DB3ED7" w14:textId="77777777" w:rsidR="00431493" w:rsidRDefault="00431493" w:rsidP="00431493">
            <w:pPr>
              <w:rPr>
                <w:rFonts w:ascii="Verdana" w:eastAsia="Times New Roman" w:hAnsi="Verdana"/>
                <w:sz w:val="18"/>
                <w:szCs w:val="18"/>
                <w:lang w:eastAsia="de-DE"/>
              </w:rPr>
            </w:pPr>
          </w:p>
          <w:p w14:paraId="7DFAA2EB" w14:textId="77777777" w:rsidR="00274851" w:rsidRPr="004F6437" w:rsidRDefault="00274851" w:rsidP="006E27A2"/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lastRenderedPageBreak/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11B54027" w14:textId="77777777" w:rsidR="006E0C69" w:rsidRPr="009B4847" w:rsidRDefault="006E0C69" w:rsidP="006712B1">
            <w:pPr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9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712B1"/>
    <w:rsid w:val="006803D4"/>
    <w:rsid w:val="006A506A"/>
    <w:rsid w:val="006C2D07"/>
    <w:rsid w:val="006E0C69"/>
    <w:rsid w:val="006E27A2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A21655"/>
    <w:rsid w:val="00A3509A"/>
    <w:rsid w:val="00A65C3C"/>
    <w:rsid w:val="00A93B63"/>
    <w:rsid w:val="00AB0274"/>
    <w:rsid w:val="00AB64AD"/>
    <w:rsid w:val="00AD2100"/>
    <w:rsid w:val="00B126A3"/>
    <w:rsid w:val="00B140F3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60EA"/>
    <w:rsid w:val="00CA20BA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36C3"/>
    <w:rsid w:val="00E774FC"/>
    <w:rsid w:val="00EE7806"/>
    <w:rsid w:val="00F0183D"/>
    <w:rsid w:val="00F06DF0"/>
    <w:rsid w:val="00F91259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D21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10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inrich-luebeck@t-online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einrich-luebeck@t-online.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3</Pages>
  <Words>239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57</cp:revision>
  <cp:lastPrinted>2020-08-31T11:31:00Z</cp:lastPrinted>
  <dcterms:created xsi:type="dcterms:W3CDTF">2019-02-19T07:48:00Z</dcterms:created>
  <dcterms:modified xsi:type="dcterms:W3CDTF">2023-06-12T06:40:00Z</dcterms:modified>
</cp:coreProperties>
</file>